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9065BBB" w14:textId="77777777" w:rsidR="00D077E9" w:rsidRDefault="001E6DBC" w:rsidP="00D70D02">
      <w:r>
        <w:rPr>
          <w:noProof/>
          <w:lang w:eastAsia="de-DE"/>
        </w:rPr>
        <mc:AlternateContent>
          <mc:Choice Requires="wps">
            <w:drawing>
              <wp:anchor distT="0" distB="0" distL="114300" distR="114300" simplePos="0" relativeHeight="251664383" behindDoc="1" locked="0" layoutInCell="1" allowOverlap="1" wp14:anchorId="2506A505" wp14:editId="0AF57D06">
                <wp:simplePos x="0" y="0"/>
                <wp:positionH relativeFrom="column">
                  <wp:posOffset>-3810</wp:posOffset>
                </wp:positionH>
                <wp:positionV relativeFrom="paragraph">
                  <wp:posOffset>3632835</wp:posOffset>
                </wp:positionV>
                <wp:extent cx="6372000" cy="1428750"/>
                <wp:effectExtent l="76200" t="57150" r="67310" b="95250"/>
                <wp:wrapNone/>
                <wp:docPr id="16" name="Rechteck 16"/>
                <wp:cNvGraphicFramePr/>
                <a:graphic xmlns:a="http://schemas.openxmlformats.org/drawingml/2006/main">
                  <a:graphicData uri="http://schemas.microsoft.com/office/word/2010/wordprocessingShape">
                    <wps:wsp>
                      <wps:cNvSpPr/>
                      <wps:spPr>
                        <a:xfrm>
                          <a:off x="0" y="0"/>
                          <a:ext cx="6372000" cy="1428750"/>
                        </a:xfrm>
                        <a:prstGeom prst="rect">
                          <a:avLst/>
                        </a:prstGeom>
                      </wps:spPr>
                      <wps:style>
                        <a:lnRef idx="3">
                          <a:schemeClr val="lt1"/>
                        </a:lnRef>
                        <a:fillRef idx="1">
                          <a:schemeClr val="accent2"/>
                        </a:fillRef>
                        <a:effectRef idx="1">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62D66E" id="Rechteck 16" o:spid="_x0000_s1026" style="position:absolute;margin-left:-.3pt;margin-top:286.05pt;width:501.75pt;height:112.5pt;z-index:-2516520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" fillcolor="#3592cf [3205]" strokecolor="white [3201]" strokeweight="3pt">
                <v:shadow on="t" color="black" opacity="28270f" origin=",.5" offset="0"/>
              </v:rect>
            </w:pict>
          </mc:Fallback>
        </mc:AlternateContent>
      </w:r>
      <w:r w:rsidR="00AD31EA" w:rsidRPr="00537EA0">
        <w:rPr>
          <w:noProof/>
          <w:lang w:eastAsia="de-DE"/>
        </w:rPr>
        <w:drawing>
          <wp:inline distT="0" distB="0" distL="0" distR="0" wp14:anchorId="06C9F83F" wp14:editId="0D452AAF">
            <wp:extent cx="6371590" cy="3627120"/>
            <wp:effectExtent l="0" t="0" r="0" b="0"/>
            <wp:docPr id="12" name="Grafik 12" descr="C:\Users\home\Documents\RC\Hobbyrennen\2017-BM Zeit\Zeitung\Tobas-Erl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ocuments\RC\Hobbyrennen\2017-BM Zeit\Zeitung\Tobas-Erler-2.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4002"/>
                    <a:stretch/>
                  </pic:blipFill>
                  <pic:spPr bwMode="auto">
                    <a:xfrm>
                      <a:off x="0" y="0"/>
                      <a:ext cx="6371590" cy="3627120"/>
                    </a:xfrm>
                    <a:prstGeom prst="rect">
                      <a:avLst/>
                    </a:prstGeom>
                    <a:noFill/>
                    <a:ln>
                      <a:noFill/>
                    </a:ln>
                    <a:extLst>
                      <a:ext uri="{53640926-AAD7-44D8-BBD7-CCE9431645EC}">
                        <a14:shadowObscured xmlns:a14="http://schemas.microsoft.com/office/drawing/2010/main"/>
                      </a:ext>
                    </a:extLst>
                  </pic:spPr>
                </pic:pic>
              </a:graphicData>
            </a:graphic>
          </wp:inline>
        </w:drawing>
      </w:r>
      <w:r w:rsidR="00537EA0" w:rsidRPr="00537EA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3F9CA36" w14:textId="77777777" w:rsidR="00AD31EA" w:rsidRDefault="00AD31EA"/>
    <w:p w14:paraId="40CF32B6" w14:textId="77777777" w:rsidR="00AD31EA" w:rsidRDefault="00AD31EA" w:rsidP="00AD31EA">
      <w:pPr>
        <w:pStyle w:val="Titel"/>
        <w:rPr>
          <w:noProof/>
        </w:rPr>
      </w:pPr>
      <w:r>
        <w:rPr>
          <w:noProof/>
        </w:rPr>
        <w:t>Organisationshandbuch</w:t>
      </w:r>
    </w:p>
    <w:p w14:paraId="67D959B0" w14:textId="77777777" w:rsidR="00AD31EA" w:rsidRDefault="00AD31EA" w:rsidP="00AD31EA">
      <w:pPr>
        <w:jc w:val="center"/>
        <w:rPr>
          <w:b/>
          <w:noProof/>
        </w:rPr>
      </w:pPr>
      <w:r w:rsidRPr="00AD31EA">
        <w:rPr>
          <w:b/>
          <w:noProof/>
        </w:rPr>
        <w:t>von (Rad-) Sport Events</w:t>
      </w:r>
    </w:p>
    <w:p w14:paraId="1852B285" w14:textId="77777777" w:rsidR="001E6DBC" w:rsidRPr="00AD31EA" w:rsidRDefault="001E6DBC" w:rsidP="00AD31EA">
      <w:pPr>
        <w:jc w:val="center"/>
        <w:rPr>
          <w:b/>
          <w:noProof/>
        </w:rPr>
      </w:pPr>
    </w:p>
    <w:p w14:paraId="37975C47" w14:textId="77777777" w:rsidR="00AD31EA" w:rsidRDefault="00AD31EA" w:rsidP="00691609">
      <w:pPr>
        <w:jc w:val="center"/>
      </w:pPr>
      <w:r w:rsidRPr="00AD31EA">
        <w:rPr>
          <w:noProof/>
          <w:lang w:eastAsia="de-DE"/>
        </w:rPr>
        <w:drawing>
          <wp:inline distT="0" distB="0" distL="0" distR="0" wp14:anchorId="31832BFB" wp14:editId="103AFCB3">
            <wp:extent cx="6076950" cy="3813689"/>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79723" cy="3815429"/>
                    </a:xfrm>
                    <a:prstGeom prst="rect">
                      <a:avLst/>
                    </a:prstGeom>
                  </pic:spPr>
                </pic:pic>
              </a:graphicData>
            </a:graphic>
          </wp:inline>
        </w:drawing>
      </w:r>
    </w:p>
    <w:p w14:paraId="44BBDFF7" w14:textId="77777777" w:rsidR="00D077E9" w:rsidRDefault="00537EA0" w:rsidP="00537EA0">
      <w:pPr>
        <w:pStyle w:val="berschrift1"/>
        <w:rPr>
          <w:lang w:bidi="de-DE"/>
        </w:rPr>
      </w:pPr>
      <w:bookmarkStart w:id="0" w:name="_Toc26113906"/>
      <w:r>
        <w:rPr>
          <w:lang w:bidi="de-DE"/>
        </w:rPr>
        <w:lastRenderedPageBreak/>
        <w:t>Vorwort</w:t>
      </w:r>
      <w:bookmarkEnd w:id="0"/>
    </w:p>
    <w:p w14:paraId="768BEE34" w14:textId="77777777" w:rsidR="00BC4308" w:rsidRDefault="005869A8" w:rsidP="00537EA0">
      <w:pPr>
        <w:rPr>
          <w:lang w:bidi="de-DE"/>
        </w:rPr>
      </w:pPr>
      <w:r>
        <w:rPr>
          <w:lang w:bidi="de-DE"/>
        </w:rPr>
        <w:t>Dieses Organisationshandbuch für (Rad-) Sport Events ist eine Zusammenstellung von Informationen und Erfahrungen</w:t>
      </w:r>
      <w:r w:rsidR="00F37686">
        <w:rPr>
          <w:lang w:bidi="de-DE"/>
        </w:rPr>
        <w:t xml:space="preserve"> für die Organisation von Rad- oder Laufveranstaltungen</w:t>
      </w:r>
      <w:r w:rsidR="00BC4308">
        <w:rPr>
          <w:lang w:bidi="de-DE"/>
        </w:rPr>
        <w:t>. Seit</w:t>
      </w:r>
      <w:r>
        <w:rPr>
          <w:lang w:bidi="de-DE"/>
        </w:rPr>
        <w:t xml:space="preserve"> </w:t>
      </w:r>
      <w:r w:rsidR="00BC4308">
        <w:rPr>
          <w:lang w:bidi="de-DE"/>
        </w:rPr>
        <w:t xml:space="preserve">über </w:t>
      </w:r>
      <w:r w:rsidR="00F37686">
        <w:rPr>
          <w:lang w:bidi="de-DE"/>
        </w:rPr>
        <w:t>35</w:t>
      </w:r>
      <w:r>
        <w:rPr>
          <w:lang w:bidi="de-DE"/>
        </w:rPr>
        <w:t xml:space="preserve"> Jahren</w:t>
      </w:r>
      <w:r w:rsidR="00BC4308">
        <w:rPr>
          <w:lang w:bidi="de-DE"/>
        </w:rPr>
        <w:t xml:space="preserve"> bin ich als Sportler, Zuschauer, Helfer, Veranstalter, Organisationsleiter, Kampfrichter und Zeitnehmer bei </w:t>
      </w:r>
      <w:r w:rsidR="00F37686">
        <w:rPr>
          <w:lang w:bidi="de-DE"/>
        </w:rPr>
        <w:t xml:space="preserve">zahlreichen </w:t>
      </w:r>
      <w:r w:rsidR="00BC4308">
        <w:rPr>
          <w:lang w:bidi="de-DE"/>
        </w:rPr>
        <w:t>Rad- und Lauf- Sportveranstaltungen mit dabei</w:t>
      </w:r>
      <w:r w:rsidR="00F37686">
        <w:rPr>
          <w:lang w:bidi="de-DE"/>
        </w:rPr>
        <w:t xml:space="preserve"> gewesen</w:t>
      </w:r>
      <w:r w:rsidR="00BC4308">
        <w:rPr>
          <w:lang w:bidi="de-DE"/>
        </w:rPr>
        <w:t xml:space="preserve">. </w:t>
      </w:r>
    </w:p>
    <w:p w14:paraId="713E3B2C" w14:textId="77777777" w:rsidR="00537EA0" w:rsidRDefault="00BC4308" w:rsidP="00537EA0">
      <w:pPr>
        <w:rPr>
          <w:lang w:bidi="de-DE"/>
        </w:rPr>
      </w:pPr>
      <w:r>
        <w:rPr>
          <w:lang w:bidi="de-DE"/>
        </w:rPr>
        <w:t xml:space="preserve">Mit eingeflossen sind auch die Erfahrungen die ich als Volunteer bei der Nordischen Ski WM in Seefeld 2019 gemacht habe. Es </w:t>
      </w:r>
      <w:r w:rsidR="00F37686">
        <w:rPr>
          <w:lang w:bidi="de-DE"/>
        </w:rPr>
        <w:t xml:space="preserve">war sehr </w:t>
      </w:r>
      <w:r>
        <w:rPr>
          <w:lang w:bidi="de-DE"/>
        </w:rPr>
        <w:t>interessant</w:t>
      </w:r>
      <w:r w:rsidR="00F37686">
        <w:rPr>
          <w:lang w:bidi="de-DE"/>
        </w:rPr>
        <w:t xml:space="preserve"> zu sehen</w:t>
      </w:r>
      <w:r>
        <w:rPr>
          <w:lang w:bidi="de-DE"/>
        </w:rPr>
        <w:t>, wie eine solche Großveranstaltung durchgeführt und organsiert wurde. Vieles davon kann man auch auf kleinere Veranstaltungen übertragen.</w:t>
      </w:r>
    </w:p>
    <w:p w14:paraId="7B70F19B" w14:textId="77777777" w:rsidR="00BC4308" w:rsidRDefault="00BC4308" w:rsidP="00537EA0">
      <w:pPr>
        <w:rPr>
          <w:lang w:bidi="de-DE"/>
        </w:rPr>
      </w:pPr>
    </w:p>
    <w:p w14:paraId="36F1B36E" w14:textId="77777777" w:rsidR="00F37686" w:rsidRDefault="00F37686" w:rsidP="00537EA0">
      <w:pPr>
        <w:rPr>
          <w:lang w:bidi="de-DE"/>
        </w:rPr>
      </w:pPr>
      <w:r>
        <w:rPr>
          <w:lang w:bidi="de-DE"/>
        </w:rPr>
        <w:t>Christoph Bronold</w:t>
      </w:r>
    </w:p>
    <w:p w14:paraId="717D60FE" w14:textId="77777777" w:rsidR="00F37686" w:rsidRDefault="00F37686" w:rsidP="00537EA0">
      <w:pPr>
        <w:rPr>
          <w:lang w:bidi="de-DE"/>
        </w:rPr>
      </w:pPr>
      <w:r>
        <w:rPr>
          <w:lang w:bidi="de-DE"/>
        </w:rPr>
        <w:t xml:space="preserve">Wolfratshausen im </w:t>
      </w:r>
      <w:r w:rsidR="00A96034">
        <w:rPr>
          <w:lang w:bidi="de-DE"/>
        </w:rPr>
        <w:t>November</w:t>
      </w:r>
      <w:r>
        <w:rPr>
          <w:lang w:bidi="de-DE"/>
        </w:rPr>
        <w:t xml:space="preserve"> 2019</w:t>
      </w:r>
    </w:p>
    <w:p w14:paraId="71FEEEE6" w14:textId="77777777" w:rsidR="00F37686" w:rsidRDefault="00F37686" w:rsidP="00537EA0">
      <w:pPr>
        <w:rPr>
          <w:lang w:bidi="de-DE"/>
        </w:rPr>
      </w:pPr>
    </w:p>
    <w:p w14:paraId="5C1FECDB" w14:textId="77777777" w:rsidR="00537EA0" w:rsidRDefault="00537EA0" w:rsidP="00537EA0">
      <w:pPr>
        <w:rPr>
          <w:lang w:bidi="de-DE"/>
        </w:rPr>
      </w:pPr>
    </w:p>
    <w:p w14:paraId="4FCE7EC6" w14:textId="77777777" w:rsidR="00537EA0" w:rsidRDefault="00537EA0" w:rsidP="00537EA0">
      <w:pPr>
        <w:rPr>
          <w:lang w:bidi="de-DE"/>
        </w:rPr>
      </w:pPr>
    </w:p>
    <w:p w14:paraId="3FE25D61" w14:textId="77777777" w:rsidR="00537EA0" w:rsidRPr="00537EA0" w:rsidRDefault="00537EA0" w:rsidP="00537EA0">
      <w:pPr>
        <w:rPr>
          <w:lang w:bidi="de-DE"/>
        </w:rPr>
      </w:pPr>
    </w:p>
    <w:p w14:paraId="6A2517D8" w14:textId="77777777" w:rsidR="00537EA0" w:rsidRDefault="00537EA0">
      <w:pPr>
        <w:spacing w:after="200" w:line="276" w:lineRule="auto"/>
      </w:pPr>
      <w:r>
        <w:br w:type="page"/>
      </w:r>
    </w:p>
    <w:sdt>
      <w:sdtPr>
        <w:rPr>
          <w:rFonts w:ascii="Arial" w:eastAsiaTheme="minorEastAsia" w:hAnsi="Arial" w:cstheme="minorBidi"/>
          <w:color w:val="082A75" w:themeColor="text2"/>
          <w:sz w:val="24"/>
          <w:szCs w:val="22"/>
          <w:lang w:eastAsia="en-US"/>
        </w:rPr>
        <w:id w:val="-12080258"/>
        <w:docPartObj>
          <w:docPartGallery w:val="Table of Contents"/>
          <w:docPartUnique/>
        </w:docPartObj>
      </w:sdtPr>
      <w:sdtEndPr>
        <w:rPr>
          <w:bCs/>
        </w:rPr>
      </w:sdtEndPr>
      <w:sdtContent>
        <w:p w14:paraId="2C10AFDB" w14:textId="77777777" w:rsidR="00A36BCB" w:rsidRDefault="00A36BCB">
          <w:pPr>
            <w:pStyle w:val="Inhaltsverzeichnisberschrift"/>
          </w:pPr>
          <w:r>
            <w:t>Inhalt</w:t>
          </w:r>
        </w:p>
        <w:p w14:paraId="17373E1A" w14:textId="77777777" w:rsidR="00A96034" w:rsidRDefault="00A36BCB">
          <w:pPr>
            <w:pStyle w:val="Verzeichnis1"/>
            <w:tabs>
              <w:tab w:val="right" w:leader="dot" w:pos="10024"/>
            </w:tabs>
            <w:rPr>
              <w:rFonts w:asciiTheme="minorHAnsi" w:hAnsiTheme="minorHAnsi"/>
              <w:noProof/>
              <w:color w:val="auto"/>
              <w:sz w:val="22"/>
              <w:lang w:eastAsia="de-DE"/>
            </w:rPr>
          </w:pPr>
          <w:r>
            <w:rPr>
              <w:b/>
              <w:bCs/>
            </w:rPr>
            <w:fldChar w:fldCharType="begin"/>
          </w:r>
          <w:r>
            <w:rPr>
              <w:b/>
              <w:bCs/>
            </w:rPr>
            <w:instrText xml:space="preserve"> TOC \o "1-3" \h \z \u </w:instrText>
          </w:r>
          <w:r>
            <w:rPr>
              <w:b/>
              <w:bCs/>
            </w:rPr>
            <w:fldChar w:fldCharType="separate"/>
          </w:r>
          <w:hyperlink w:anchor="_Toc26113906" w:history="1">
            <w:r w:rsidR="00A96034" w:rsidRPr="002B24C7">
              <w:rPr>
                <w:rStyle w:val="Hyperlink"/>
                <w:noProof/>
                <w:lang w:bidi="de-DE"/>
              </w:rPr>
              <w:t>Vorwort</w:t>
            </w:r>
            <w:r w:rsidR="00A96034">
              <w:rPr>
                <w:noProof/>
                <w:webHidden/>
              </w:rPr>
              <w:tab/>
            </w:r>
            <w:r w:rsidR="00A96034">
              <w:rPr>
                <w:noProof/>
                <w:webHidden/>
              </w:rPr>
              <w:fldChar w:fldCharType="begin"/>
            </w:r>
            <w:r w:rsidR="00A96034">
              <w:rPr>
                <w:noProof/>
                <w:webHidden/>
              </w:rPr>
              <w:instrText xml:space="preserve"> PAGEREF _Toc26113906 \h </w:instrText>
            </w:r>
            <w:r w:rsidR="00A96034">
              <w:rPr>
                <w:noProof/>
                <w:webHidden/>
              </w:rPr>
            </w:r>
            <w:r w:rsidR="00A96034">
              <w:rPr>
                <w:noProof/>
                <w:webHidden/>
              </w:rPr>
              <w:fldChar w:fldCharType="separate"/>
            </w:r>
            <w:r w:rsidR="00A96034">
              <w:rPr>
                <w:noProof/>
                <w:webHidden/>
              </w:rPr>
              <w:t>2</w:t>
            </w:r>
            <w:r w:rsidR="00A96034">
              <w:rPr>
                <w:noProof/>
                <w:webHidden/>
              </w:rPr>
              <w:fldChar w:fldCharType="end"/>
            </w:r>
          </w:hyperlink>
        </w:p>
        <w:p w14:paraId="3D56213F" w14:textId="77777777" w:rsidR="00A96034" w:rsidRDefault="0095085F">
          <w:pPr>
            <w:pStyle w:val="Verzeichnis1"/>
            <w:tabs>
              <w:tab w:val="right" w:leader="dot" w:pos="10024"/>
            </w:tabs>
            <w:rPr>
              <w:rFonts w:asciiTheme="minorHAnsi" w:hAnsiTheme="minorHAnsi"/>
              <w:noProof/>
              <w:color w:val="auto"/>
              <w:sz w:val="22"/>
              <w:lang w:eastAsia="de-DE"/>
            </w:rPr>
          </w:pPr>
          <w:hyperlink w:anchor="_Toc26113907" w:history="1">
            <w:r w:rsidR="00A96034" w:rsidRPr="002B24C7">
              <w:rPr>
                <w:rStyle w:val="Hyperlink"/>
                <w:noProof/>
              </w:rPr>
              <w:t>Organisation Struktur</w:t>
            </w:r>
            <w:r w:rsidR="00A96034">
              <w:rPr>
                <w:noProof/>
                <w:webHidden/>
              </w:rPr>
              <w:tab/>
            </w:r>
            <w:r w:rsidR="00A96034">
              <w:rPr>
                <w:noProof/>
                <w:webHidden/>
              </w:rPr>
              <w:fldChar w:fldCharType="begin"/>
            </w:r>
            <w:r w:rsidR="00A96034">
              <w:rPr>
                <w:noProof/>
                <w:webHidden/>
              </w:rPr>
              <w:instrText xml:space="preserve"> PAGEREF _Toc26113907 \h </w:instrText>
            </w:r>
            <w:r w:rsidR="00A96034">
              <w:rPr>
                <w:noProof/>
                <w:webHidden/>
              </w:rPr>
            </w:r>
            <w:r w:rsidR="00A96034">
              <w:rPr>
                <w:noProof/>
                <w:webHidden/>
              </w:rPr>
              <w:fldChar w:fldCharType="separate"/>
            </w:r>
            <w:r w:rsidR="00A96034">
              <w:rPr>
                <w:noProof/>
                <w:webHidden/>
              </w:rPr>
              <w:t>5</w:t>
            </w:r>
            <w:r w:rsidR="00A96034">
              <w:rPr>
                <w:noProof/>
                <w:webHidden/>
              </w:rPr>
              <w:fldChar w:fldCharType="end"/>
            </w:r>
          </w:hyperlink>
        </w:p>
        <w:p w14:paraId="2C463166" w14:textId="77777777" w:rsidR="00A96034" w:rsidRDefault="0095085F">
          <w:pPr>
            <w:pStyle w:val="Verzeichnis1"/>
            <w:tabs>
              <w:tab w:val="right" w:leader="dot" w:pos="10024"/>
            </w:tabs>
            <w:rPr>
              <w:rFonts w:asciiTheme="minorHAnsi" w:hAnsiTheme="minorHAnsi"/>
              <w:noProof/>
              <w:color w:val="auto"/>
              <w:sz w:val="22"/>
              <w:lang w:eastAsia="de-DE"/>
            </w:rPr>
          </w:pPr>
          <w:hyperlink w:anchor="_Toc26113908" w:history="1">
            <w:r w:rsidR="00A96034" w:rsidRPr="002B24C7">
              <w:rPr>
                <w:rStyle w:val="Hyperlink"/>
                <w:noProof/>
              </w:rPr>
              <w:t>Helfer</w:t>
            </w:r>
            <w:r w:rsidR="00A96034">
              <w:rPr>
                <w:noProof/>
                <w:webHidden/>
              </w:rPr>
              <w:tab/>
            </w:r>
            <w:r w:rsidR="00A96034">
              <w:rPr>
                <w:noProof/>
                <w:webHidden/>
              </w:rPr>
              <w:fldChar w:fldCharType="begin"/>
            </w:r>
            <w:r w:rsidR="00A96034">
              <w:rPr>
                <w:noProof/>
                <w:webHidden/>
              </w:rPr>
              <w:instrText xml:space="preserve"> PAGEREF _Toc26113908 \h </w:instrText>
            </w:r>
            <w:r w:rsidR="00A96034">
              <w:rPr>
                <w:noProof/>
                <w:webHidden/>
              </w:rPr>
            </w:r>
            <w:r w:rsidR="00A96034">
              <w:rPr>
                <w:noProof/>
                <w:webHidden/>
              </w:rPr>
              <w:fldChar w:fldCharType="separate"/>
            </w:r>
            <w:r w:rsidR="00A96034">
              <w:rPr>
                <w:noProof/>
                <w:webHidden/>
              </w:rPr>
              <w:t>6</w:t>
            </w:r>
            <w:r w:rsidR="00A96034">
              <w:rPr>
                <w:noProof/>
                <w:webHidden/>
              </w:rPr>
              <w:fldChar w:fldCharType="end"/>
            </w:r>
          </w:hyperlink>
        </w:p>
        <w:p w14:paraId="1BE1E2C9" w14:textId="77777777" w:rsidR="00A96034" w:rsidRDefault="0095085F">
          <w:pPr>
            <w:pStyle w:val="Verzeichnis2"/>
            <w:tabs>
              <w:tab w:val="right" w:leader="dot" w:pos="10024"/>
            </w:tabs>
            <w:rPr>
              <w:rFonts w:asciiTheme="minorHAnsi" w:hAnsiTheme="minorHAnsi"/>
              <w:noProof/>
              <w:color w:val="auto"/>
              <w:sz w:val="22"/>
              <w:lang w:eastAsia="de-DE"/>
            </w:rPr>
          </w:pPr>
          <w:hyperlink w:anchor="_Toc26113909" w:history="1">
            <w:r w:rsidR="00A96034" w:rsidRPr="002B24C7">
              <w:rPr>
                <w:rStyle w:val="Hyperlink"/>
                <w:noProof/>
              </w:rPr>
              <w:t>Streckenposten</w:t>
            </w:r>
            <w:r w:rsidR="00A96034">
              <w:rPr>
                <w:noProof/>
                <w:webHidden/>
              </w:rPr>
              <w:tab/>
            </w:r>
            <w:r w:rsidR="00A96034">
              <w:rPr>
                <w:noProof/>
                <w:webHidden/>
              </w:rPr>
              <w:fldChar w:fldCharType="begin"/>
            </w:r>
            <w:r w:rsidR="00A96034">
              <w:rPr>
                <w:noProof/>
                <w:webHidden/>
              </w:rPr>
              <w:instrText xml:space="preserve"> PAGEREF _Toc26113909 \h </w:instrText>
            </w:r>
            <w:r w:rsidR="00A96034">
              <w:rPr>
                <w:noProof/>
                <w:webHidden/>
              </w:rPr>
            </w:r>
            <w:r w:rsidR="00A96034">
              <w:rPr>
                <w:noProof/>
                <w:webHidden/>
              </w:rPr>
              <w:fldChar w:fldCharType="separate"/>
            </w:r>
            <w:r w:rsidR="00A96034">
              <w:rPr>
                <w:noProof/>
                <w:webHidden/>
              </w:rPr>
              <w:t>7</w:t>
            </w:r>
            <w:r w:rsidR="00A96034">
              <w:rPr>
                <w:noProof/>
                <w:webHidden/>
              </w:rPr>
              <w:fldChar w:fldCharType="end"/>
            </w:r>
          </w:hyperlink>
        </w:p>
        <w:p w14:paraId="43C5EC7F" w14:textId="77777777" w:rsidR="00A96034" w:rsidRDefault="0095085F">
          <w:pPr>
            <w:pStyle w:val="Verzeichnis2"/>
            <w:tabs>
              <w:tab w:val="right" w:leader="dot" w:pos="10024"/>
            </w:tabs>
            <w:rPr>
              <w:rFonts w:asciiTheme="minorHAnsi" w:hAnsiTheme="minorHAnsi"/>
              <w:noProof/>
              <w:color w:val="auto"/>
              <w:sz w:val="22"/>
              <w:lang w:eastAsia="de-DE"/>
            </w:rPr>
          </w:pPr>
          <w:hyperlink w:anchor="_Toc26113910" w:history="1">
            <w:r w:rsidR="00A96034" w:rsidRPr="002B24C7">
              <w:rPr>
                <w:rStyle w:val="Hyperlink"/>
                <w:noProof/>
              </w:rPr>
              <w:t>Volunteer (z.B. bei der Nordischen Ski WM 2019)</w:t>
            </w:r>
            <w:r w:rsidR="00A96034">
              <w:rPr>
                <w:noProof/>
                <w:webHidden/>
              </w:rPr>
              <w:tab/>
            </w:r>
            <w:r w:rsidR="00A96034">
              <w:rPr>
                <w:noProof/>
                <w:webHidden/>
              </w:rPr>
              <w:fldChar w:fldCharType="begin"/>
            </w:r>
            <w:r w:rsidR="00A96034">
              <w:rPr>
                <w:noProof/>
                <w:webHidden/>
              </w:rPr>
              <w:instrText xml:space="preserve"> PAGEREF _Toc26113910 \h </w:instrText>
            </w:r>
            <w:r w:rsidR="00A96034">
              <w:rPr>
                <w:noProof/>
                <w:webHidden/>
              </w:rPr>
            </w:r>
            <w:r w:rsidR="00A96034">
              <w:rPr>
                <w:noProof/>
                <w:webHidden/>
              </w:rPr>
              <w:fldChar w:fldCharType="separate"/>
            </w:r>
            <w:r w:rsidR="00A96034">
              <w:rPr>
                <w:noProof/>
                <w:webHidden/>
              </w:rPr>
              <w:t>8</w:t>
            </w:r>
            <w:r w:rsidR="00A96034">
              <w:rPr>
                <w:noProof/>
                <w:webHidden/>
              </w:rPr>
              <w:fldChar w:fldCharType="end"/>
            </w:r>
          </w:hyperlink>
        </w:p>
        <w:p w14:paraId="1B0E95D0" w14:textId="77777777" w:rsidR="00A96034" w:rsidRDefault="0095085F">
          <w:pPr>
            <w:pStyle w:val="Verzeichnis1"/>
            <w:tabs>
              <w:tab w:val="right" w:leader="dot" w:pos="10024"/>
            </w:tabs>
            <w:rPr>
              <w:rFonts w:asciiTheme="minorHAnsi" w:hAnsiTheme="minorHAnsi"/>
              <w:noProof/>
              <w:color w:val="auto"/>
              <w:sz w:val="22"/>
              <w:lang w:eastAsia="de-DE"/>
            </w:rPr>
          </w:pPr>
          <w:hyperlink w:anchor="_Toc26113911" w:history="1">
            <w:r w:rsidR="00A96034" w:rsidRPr="002B24C7">
              <w:rPr>
                <w:rStyle w:val="Hyperlink"/>
                <w:noProof/>
              </w:rPr>
              <w:t>Meetings/Besprechungen</w:t>
            </w:r>
            <w:r w:rsidR="00A96034">
              <w:rPr>
                <w:noProof/>
                <w:webHidden/>
              </w:rPr>
              <w:tab/>
            </w:r>
            <w:r w:rsidR="00A96034">
              <w:rPr>
                <w:noProof/>
                <w:webHidden/>
              </w:rPr>
              <w:fldChar w:fldCharType="begin"/>
            </w:r>
            <w:r w:rsidR="00A96034">
              <w:rPr>
                <w:noProof/>
                <w:webHidden/>
              </w:rPr>
              <w:instrText xml:space="preserve"> PAGEREF _Toc26113911 \h </w:instrText>
            </w:r>
            <w:r w:rsidR="00A96034">
              <w:rPr>
                <w:noProof/>
                <w:webHidden/>
              </w:rPr>
            </w:r>
            <w:r w:rsidR="00A96034">
              <w:rPr>
                <w:noProof/>
                <w:webHidden/>
              </w:rPr>
              <w:fldChar w:fldCharType="separate"/>
            </w:r>
            <w:r w:rsidR="00A96034">
              <w:rPr>
                <w:noProof/>
                <w:webHidden/>
              </w:rPr>
              <w:t>10</w:t>
            </w:r>
            <w:r w:rsidR="00A96034">
              <w:rPr>
                <w:noProof/>
                <w:webHidden/>
              </w:rPr>
              <w:fldChar w:fldCharType="end"/>
            </w:r>
          </w:hyperlink>
        </w:p>
        <w:p w14:paraId="1995FF97" w14:textId="77777777" w:rsidR="00A96034" w:rsidRDefault="0095085F">
          <w:pPr>
            <w:pStyle w:val="Verzeichnis1"/>
            <w:tabs>
              <w:tab w:val="right" w:leader="dot" w:pos="10024"/>
            </w:tabs>
            <w:rPr>
              <w:rFonts w:asciiTheme="minorHAnsi" w:hAnsiTheme="minorHAnsi"/>
              <w:noProof/>
              <w:color w:val="auto"/>
              <w:sz w:val="22"/>
              <w:lang w:eastAsia="de-DE"/>
            </w:rPr>
          </w:pPr>
          <w:hyperlink w:anchor="_Toc26113912" w:history="1">
            <w:r w:rsidR="00A96034" w:rsidRPr="002B24C7">
              <w:rPr>
                <w:rStyle w:val="Hyperlink"/>
                <w:noProof/>
              </w:rPr>
              <w:t>Pläne</w:t>
            </w:r>
            <w:r w:rsidR="00A96034">
              <w:rPr>
                <w:noProof/>
                <w:webHidden/>
              </w:rPr>
              <w:tab/>
            </w:r>
            <w:r w:rsidR="00A96034">
              <w:rPr>
                <w:noProof/>
                <w:webHidden/>
              </w:rPr>
              <w:fldChar w:fldCharType="begin"/>
            </w:r>
            <w:r w:rsidR="00A96034">
              <w:rPr>
                <w:noProof/>
                <w:webHidden/>
              </w:rPr>
              <w:instrText xml:space="preserve"> PAGEREF _Toc26113912 \h </w:instrText>
            </w:r>
            <w:r w:rsidR="00A96034">
              <w:rPr>
                <w:noProof/>
                <w:webHidden/>
              </w:rPr>
            </w:r>
            <w:r w:rsidR="00A96034">
              <w:rPr>
                <w:noProof/>
                <w:webHidden/>
              </w:rPr>
              <w:fldChar w:fldCharType="separate"/>
            </w:r>
            <w:r w:rsidR="00A96034">
              <w:rPr>
                <w:noProof/>
                <w:webHidden/>
              </w:rPr>
              <w:t>11</w:t>
            </w:r>
            <w:r w:rsidR="00A96034">
              <w:rPr>
                <w:noProof/>
                <w:webHidden/>
              </w:rPr>
              <w:fldChar w:fldCharType="end"/>
            </w:r>
          </w:hyperlink>
        </w:p>
        <w:p w14:paraId="2A7B1215" w14:textId="77777777" w:rsidR="00A96034" w:rsidRDefault="0095085F">
          <w:pPr>
            <w:pStyle w:val="Verzeichnis2"/>
            <w:tabs>
              <w:tab w:val="right" w:leader="dot" w:pos="10024"/>
            </w:tabs>
            <w:rPr>
              <w:rFonts w:asciiTheme="minorHAnsi" w:hAnsiTheme="minorHAnsi"/>
              <w:noProof/>
              <w:color w:val="auto"/>
              <w:sz w:val="22"/>
              <w:lang w:eastAsia="de-DE"/>
            </w:rPr>
          </w:pPr>
          <w:hyperlink w:anchor="_Toc26113913" w:history="1">
            <w:r w:rsidR="00A96034" w:rsidRPr="002B24C7">
              <w:rPr>
                <w:rStyle w:val="Hyperlink"/>
                <w:noProof/>
              </w:rPr>
              <w:t>Zeitplan</w:t>
            </w:r>
            <w:r w:rsidR="00A96034">
              <w:rPr>
                <w:noProof/>
                <w:webHidden/>
              </w:rPr>
              <w:tab/>
            </w:r>
            <w:r w:rsidR="00A96034">
              <w:rPr>
                <w:noProof/>
                <w:webHidden/>
              </w:rPr>
              <w:fldChar w:fldCharType="begin"/>
            </w:r>
            <w:r w:rsidR="00A96034">
              <w:rPr>
                <w:noProof/>
                <w:webHidden/>
              </w:rPr>
              <w:instrText xml:space="preserve"> PAGEREF _Toc26113913 \h </w:instrText>
            </w:r>
            <w:r w:rsidR="00A96034">
              <w:rPr>
                <w:noProof/>
                <w:webHidden/>
              </w:rPr>
            </w:r>
            <w:r w:rsidR="00A96034">
              <w:rPr>
                <w:noProof/>
                <w:webHidden/>
              </w:rPr>
              <w:fldChar w:fldCharType="separate"/>
            </w:r>
            <w:r w:rsidR="00A96034">
              <w:rPr>
                <w:noProof/>
                <w:webHidden/>
              </w:rPr>
              <w:t>13</w:t>
            </w:r>
            <w:r w:rsidR="00A96034">
              <w:rPr>
                <w:noProof/>
                <w:webHidden/>
              </w:rPr>
              <w:fldChar w:fldCharType="end"/>
            </w:r>
          </w:hyperlink>
        </w:p>
        <w:p w14:paraId="4E717B61" w14:textId="77777777" w:rsidR="00A96034" w:rsidRDefault="0095085F">
          <w:pPr>
            <w:pStyle w:val="Verzeichnis2"/>
            <w:tabs>
              <w:tab w:val="right" w:leader="dot" w:pos="10024"/>
            </w:tabs>
            <w:rPr>
              <w:rFonts w:asciiTheme="minorHAnsi" w:hAnsiTheme="minorHAnsi"/>
              <w:noProof/>
              <w:color w:val="auto"/>
              <w:sz w:val="22"/>
              <w:lang w:eastAsia="de-DE"/>
            </w:rPr>
          </w:pPr>
          <w:hyperlink w:anchor="_Toc26113914" w:history="1">
            <w:r w:rsidR="00A96034" w:rsidRPr="002B24C7">
              <w:rPr>
                <w:rStyle w:val="Hyperlink"/>
                <w:noProof/>
              </w:rPr>
              <w:t>Streckenpläne</w:t>
            </w:r>
            <w:r w:rsidR="00A96034">
              <w:rPr>
                <w:noProof/>
                <w:webHidden/>
              </w:rPr>
              <w:tab/>
            </w:r>
            <w:r w:rsidR="00A96034">
              <w:rPr>
                <w:noProof/>
                <w:webHidden/>
              </w:rPr>
              <w:fldChar w:fldCharType="begin"/>
            </w:r>
            <w:r w:rsidR="00A96034">
              <w:rPr>
                <w:noProof/>
                <w:webHidden/>
              </w:rPr>
              <w:instrText xml:space="preserve"> PAGEREF _Toc26113914 \h </w:instrText>
            </w:r>
            <w:r w:rsidR="00A96034">
              <w:rPr>
                <w:noProof/>
                <w:webHidden/>
              </w:rPr>
            </w:r>
            <w:r w:rsidR="00A96034">
              <w:rPr>
                <w:noProof/>
                <w:webHidden/>
              </w:rPr>
              <w:fldChar w:fldCharType="separate"/>
            </w:r>
            <w:r w:rsidR="00A96034">
              <w:rPr>
                <w:noProof/>
                <w:webHidden/>
              </w:rPr>
              <w:t>15</w:t>
            </w:r>
            <w:r w:rsidR="00A96034">
              <w:rPr>
                <w:noProof/>
                <w:webHidden/>
              </w:rPr>
              <w:fldChar w:fldCharType="end"/>
            </w:r>
          </w:hyperlink>
        </w:p>
        <w:p w14:paraId="72972A93" w14:textId="77777777" w:rsidR="00A96034" w:rsidRDefault="0095085F">
          <w:pPr>
            <w:pStyle w:val="Verzeichnis2"/>
            <w:tabs>
              <w:tab w:val="right" w:leader="dot" w:pos="10024"/>
            </w:tabs>
            <w:rPr>
              <w:rFonts w:asciiTheme="minorHAnsi" w:hAnsiTheme="minorHAnsi"/>
              <w:noProof/>
              <w:color w:val="auto"/>
              <w:sz w:val="22"/>
              <w:lang w:eastAsia="de-DE"/>
            </w:rPr>
          </w:pPr>
          <w:hyperlink w:anchor="_Toc26113915" w:history="1">
            <w:r w:rsidR="00A96034" w:rsidRPr="002B24C7">
              <w:rPr>
                <w:rStyle w:val="Hyperlink"/>
                <w:noProof/>
              </w:rPr>
              <w:t>Start/Zielbereich</w:t>
            </w:r>
            <w:r w:rsidR="00A96034">
              <w:rPr>
                <w:noProof/>
                <w:webHidden/>
              </w:rPr>
              <w:tab/>
            </w:r>
            <w:r w:rsidR="00A96034">
              <w:rPr>
                <w:noProof/>
                <w:webHidden/>
              </w:rPr>
              <w:fldChar w:fldCharType="begin"/>
            </w:r>
            <w:r w:rsidR="00A96034">
              <w:rPr>
                <w:noProof/>
                <w:webHidden/>
              </w:rPr>
              <w:instrText xml:space="preserve"> PAGEREF _Toc26113915 \h </w:instrText>
            </w:r>
            <w:r w:rsidR="00A96034">
              <w:rPr>
                <w:noProof/>
                <w:webHidden/>
              </w:rPr>
            </w:r>
            <w:r w:rsidR="00A96034">
              <w:rPr>
                <w:noProof/>
                <w:webHidden/>
              </w:rPr>
              <w:fldChar w:fldCharType="separate"/>
            </w:r>
            <w:r w:rsidR="00A96034">
              <w:rPr>
                <w:noProof/>
                <w:webHidden/>
              </w:rPr>
              <w:t>16</w:t>
            </w:r>
            <w:r w:rsidR="00A96034">
              <w:rPr>
                <w:noProof/>
                <w:webHidden/>
              </w:rPr>
              <w:fldChar w:fldCharType="end"/>
            </w:r>
          </w:hyperlink>
        </w:p>
        <w:p w14:paraId="2C4950A6" w14:textId="77777777" w:rsidR="00A96034" w:rsidRDefault="0095085F">
          <w:pPr>
            <w:pStyle w:val="Verzeichnis1"/>
            <w:tabs>
              <w:tab w:val="right" w:leader="dot" w:pos="10024"/>
            </w:tabs>
            <w:rPr>
              <w:rFonts w:asciiTheme="minorHAnsi" w:hAnsiTheme="minorHAnsi"/>
              <w:noProof/>
              <w:color w:val="auto"/>
              <w:sz w:val="22"/>
              <w:lang w:eastAsia="de-DE"/>
            </w:rPr>
          </w:pPr>
          <w:hyperlink w:anchor="_Toc26113916" w:history="1">
            <w:r w:rsidR="00A96034" w:rsidRPr="002B24C7">
              <w:rPr>
                <w:rStyle w:val="Hyperlink"/>
                <w:noProof/>
              </w:rPr>
              <w:t>Ausschreibung/Starter Information</w:t>
            </w:r>
            <w:r w:rsidR="00A96034">
              <w:rPr>
                <w:noProof/>
                <w:webHidden/>
              </w:rPr>
              <w:tab/>
            </w:r>
            <w:r w:rsidR="00A96034">
              <w:rPr>
                <w:noProof/>
                <w:webHidden/>
              </w:rPr>
              <w:fldChar w:fldCharType="begin"/>
            </w:r>
            <w:r w:rsidR="00A96034">
              <w:rPr>
                <w:noProof/>
                <w:webHidden/>
              </w:rPr>
              <w:instrText xml:space="preserve"> PAGEREF _Toc26113916 \h </w:instrText>
            </w:r>
            <w:r w:rsidR="00A96034">
              <w:rPr>
                <w:noProof/>
                <w:webHidden/>
              </w:rPr>
            </w:r>
            <w:r w:rsidR="00A96034">
              <w:rPr>
                <w:noProof/>
                <w:webHidden/>
              </w:rPr>
              <w:fldChar w:fldCharType="separate"/>
            </w:r>
            <w:r w:rsidR="00A96034">
              <w:rPr>
                <w:noProof/>
                <w:webHidden/>
              </w:rPr>
              <w:t>17</w:t>
            </w:r>
            <w:r w:rsidR="00A96034">
              <w:rPr>
                <w:noProof/>
                <w:webHidden/>
              </w:rPr>
              <w:fldChar w:fldCharType="end"/>
            </w:r>
          </w:hyperlink>
        </w:p>
        <w:p w14:paraId="13A7C4E7" w14:textId="77777777" w:rsidR="00A96034" w:rsidRDefault="0095085F">
          <w:pPr>
            <w:pStyle w:val="Verzeichnis1"/>
            <w:tabs>
              <w:tab w:val="right" w:leader="dot" w:pos="10024"/>
            </w:tabs>
            <w:rPr>
              <w:rFonts w:asciiTheme="minorHAnsi" w:hAnsiTheme="minorHAnsi"/>
              <w:noProof/>
              <w:color w:val="auto"/>
              <w:sz w:val="22"/>
              <w:lang w:eastAsia="de-DE"/>
            </w:rPr>
          </w:pPr>
          <w:hyperlink w:anchor="_Toc26113917" w:history="1">
            <w:r w:rsidR="00A96034" w:rsidRPr="002B24C7">
              <w:rPr>
                <w:rStyle w:val="Hyperlink"/>
                <w:noProof/>
              </w:rPr>
              <w:t>Informationen für Teilnehmer, Helfer und Zuschauer</w:t>
            </w:r>
            <w:r w:rsidR="00A96034">
              <w:rPr>
                <w:noProof/>
                <w:webHidden/>
              </w:rPr>
              <w:tab/>
            </w:r>
            <w:r w:rsidR="00A96034">
              <w:rPr>
                <w:noProof/>
                <w:webHidden/>
              </w:rPr>
              <w:fldChar w:fldCharType="begin"/>
            </w:r>
            <w:r w:rsidR="00A96034">
              <w:rPr>
                <w:noProof/>
                <w:webHidden/>
              </w:rPr>
              <w:instrText xml:space="preserve"> PAGEREF _Toc26113917 \h </w:instrText>
            </w:r>
            <w:r w:rsidR="00A96034">
              <w:rPr>
                <w:noProof/>
                <w:webHidden/>
              </w:rPr>
            </w:r>
            <w:r w:rsidR="00A96034">
              <w:rPr>
                <w:noProof/>
                <w:webHidden/>
              </w:rPr>
              <w:fldChar w:fldCharType="separate"/>
            </w:r>
            <w:r w:rsidR="00A96034">
              <w:rPr>
                <w:noProof/>
                <w:webHidden/>
              </w:rPr>
              <w:t>19</w:t>
            </w:r>
            <w:r w:rsidR="00A96034">
              <w:rPr>
                <w:noProof/>
                <w:webHidden/>
              </w:rPr>
              <w:fldChar w:fldCharType="end"/>
            </w:r>
          </w:hyperlink>
        </w:p>
        <w:p w14:paraId="2639882B" w14:textId="77777777" w:rsidR="00A96034" w:rsidRDefault="0095085F">
          <w:pPr>
            <w:pStyle w:val="Verzeichnis1"/>
            <w:tabs>
              <w:tab w:val="right" w:leader="dot" w:pos="10024"/>
            </w:tabs>
            <w:rPr>
              <w:rFonts w:asciiTheme="minorHAnsi" w:hAnsiTheme="minorHAnsi"/>
              <w:noProof/>
              <w:color w:val="auto"/>
              <w:sz w:val="22"/>
              <w:lang w:eastAsia="de-DE"/>
            </w:rPr>
          </w:pPr>
          <w:hyperlink w:anchor="_Toc26113918" w:history="1">
            <w:r w:rsidR="00A96034" w:rsidRPr="002B24C7">
              <w:rPr>
                <w:rStyle w:val="Hyperlink"/>
                <w:noProof/>
              </w:rPr>
              <w:t>Sponsoren</w:t>
            </w:r>
            <w:r w:rsidR="00A96034">
              <w:rPr>
                <w:noProof/>
                <w:webHidden/>
              </w:rPr>
              <w:tab/>
            </w:r>
            <w:r w:rsidR="00A96034">
              <w:rPr>
                <w:noProof/>
                <w:webHidden/>
              </w:rPr>
              <w:fldChar w:fldCharType="begin"/>
            </w:r>
            <w:r w:rsidR="00A96034">
              <w:rPr>
                <w:noProof/>
                <w:webHidden/>
              </w:rPr>
              <w:instrText xml:space="preserve"> PAGEREF _Toc26113918 \h </w:instrText>
            </w:r>
            <w:r w:rsidR="00A96034">
              <w:rPr>
                <w:noProof/>
                <w:webHidden/>
              </w:rPr>
            </w:r>
            <w:r w:rsidR="00A96034">
              <w:rPr>
                <w:noProof/>
                <w:webHidden/>
              </w:rPr>
              <w:fldChar w:fldCharType="separate"/>
            </w:r>
            <w:r w:rsidR="00A96034">
              <w:rPr>
                <w:noProof/>
                <w:webHidden/>
              </w:rPr>
              <w:t>21</w:t>
            </w:r>
            <w:r w:rsidR="00A96034">
              <w:rPr>
                <w:noProof/>
                <w:webHidden/>
              </w:rPr>
              <w:fldChar w:fldCharType="end"/>
            </w:r>
          </w:hyperlink>
        </w:p>
        <w:p w14:paraId="0829A095" w14:textId="77777777" w:rsidR="00A96034" w:rsidRDefault="0095085F">
          <w:pPr>
            <w:pStyle w:val="Verzeichnis1"/>
            <w:tabs>
              <w:tab w:val="right" w:leader="dot" w:pos="10024"/>
            </w:tabs>
            <w:rPr>
              <w:rFonts w:asciiTheme="minorHAnsi" w:hAnsiTheme="minorHAnsi"/>
              <w:noProof/>
              <w:color w:val="auto"/>
              <w:sz w:val="22"/>
              <w:lang w:eastAsia="de-DE"/>
            </w:rPr>
          </w:pPr>
          <w:hyperlink w:anchor="_Toc26113919" w:history="1">
            <w:r w:rsidR="00A96034" w:rsidRPr="002B24C7">
              <w:rPr>
                <w:rStyle w:val="Hyperlink"/>
                <w:noProof/>
              </w:rPr>
              <w:t>Sicherheit</w:t>
            </w:r>
            <w:r w:rsidR="00A96034">
              <w:rPr>
                <w:noProof/>
                <w:webHidden/>
              </w:rPr>
              <w:tab/>
            </w:r>
            <w:r w:rsidR="00A96034">
              <w:rPr>
                <w:noProof/>
                <w:webHidden/>
              </w:rPr>
              <w:fldChar w:fldCharType="begin"/>
            </w:r>
            <w:r w:rsidR="00A96034">
              <w:rPr>
                <w:noProof/>
                <w:webHidden/>
              </w:rPr>
              <w:instrText xml:space="preserve"> PAGEREF _Toc26113919 \h </w:instrText>
            </w:r>
            <w:r w:rsidR="00A96034">
              <w:rPr>
                <w:noProof/>
                <w:webHidden/>
              </w:rPr>
            </w:r>
            <w:r w:rsidR="00A96034">
              <w:rPr>
                <w:noProof/>
                <w:webHidden/>
              </w:rPr>
              <w:fldChar w:fldCharType="separate"/>
            </w:r>
            <w:r w:rsidR="00A96034">
              <w:rPr>
                <w:noProof/>
                <w:webHidden/>
              </w:rPr>
              <w:t>22</w:t>
            </w:r>
            <w:r w:rsidR="00A96034">
              <w:rPr>
                <w:noProof/>
                <w:webHidden/>
              </w:rPr>
              <w:fldChar w:fldCharType="end"/>
            </w:r>
          </w:hyperlink>
        </w:p>
        <w:p w14:paraId="40022821" w14:textId="77777777" w:rsidR="00A96034" w:rsidRDefault="0095085F">
          <w:pPr>
            <w:pStyle w:val="Verzeichnis1"/>
            <w:tabs>
              <w:tab w:val="right" w:leader="dot" w:pos="10024"/>
            </w:tabs>
            <w:rPr>
              <w:rFonts w:asciiTheme="minorHAnsi" w:hAnsiTheme="minorHAnsi"/>
              <w:noProof/>
              <w:color w:val="auto"/>
              <w:sz w:val="22"/>
              <w:lang w:eastAsia="de-DE"/>
            </w:rPr>
          </w:pPr>
          <w:hyperlink w:anchor="_Toc26113920" w:history="1">
            <w:r w:rsidR="00A96034" w:rsidRPr="002B24C7">
              <w:rPr>
                <w:rStyle w:val="Hyperlink"/>
                <w:noProof/>
              </w:rPr>
              <w:t>Catering</w:t>
            </w:r>
            <w:r w:rsidR="00A96034">
              <w:rPr>
                <w:noProof/>
                <w:webHidden/>
              </w:rPr>
              <w:tab/>
            </w:r>
            <w:r w:rsidR="00A96034">
              <w:rPr>
                <w:noProof/>
                <w:webHidden/>
              </w:rPr>
              <w:fldChar w:fldCharType="begin"/>
            </w:r>
            <w:r w:rsidR="00A96034">
              <w:rPr>
                <w:noProof/>
                <w:webHidden/>
              </w:rPr>
              <w:instrText xml:space="preserve"> PAGEREF _Toc26113920 \h </w:instrText>
            </w:r>
            <w:r w:rsidR="00A96034">
              <w:rPr>
                <w:noProof/>
                <w:webHidden/>
              </w:rPr>
            </w:r>
            <w:r w:rsidR="00A96034">
              <w:rPr>
                <w:noProof/>
                <w:webHidden/>
              </w:rPr>
              <w:fldChar w:fldCharType="separate"/>
            </w:r>
            <w:r w:rsidR="00A96034">
              <w:rPr>
                <w:noProof/>
                <w:webHidden/>
              </w:rPr>
              <w:t>23</w:t>
            </w:r>
            <w:r w:rsidR="00A96034">
              <w:rPr>
                <w:noProof/>
                <w:webHidden/>
              </w:rPr>
              <w:fldChar w:fldCharType="end"/>
            </w:r>
          </w:hyperlink>
        </w:p>
        <w:p w14:paraId="2DCA5614" w14:textId="77777777" w:rsidR="00A96034" w:rsidRDefault="0095085F">
          <w:pPr>
            <w:pStyle w:val="Verzeichnis1"/>
            <w:tabs>
              <w:tab w:val="right" w:leader="dot" w:pos="10024"/>
            </w:tabs>
            <w:rPr>
              <w:rFonts w:asciiTheme="minorHAnsi" w:hAnsiTheme="minorHAnsi"/>
              <w:noProof/>
              <w:color w:val="auto"/>
              <w:sz w:val="22"/>
              <w:lang w:eastAsia="de-DE"/>
            </w:rPr>
          </w:pPr>
          <w:hyperlink w:anchor="_Toc26113921" w:history="1">
            <w:r w:rsidR="00A96034" w:rsidRPr="002B24C7">
              <w:rPr>
                <w:rStyle w:val="Hyperlink"/>
                <w:noProof/>
              </w:rPr>
              <w:t>Aufbau Veranstaltungsgelände</w:t>
            </w:r>
            <w:r w:rsidR="00A96034">
              <w:rPr>
                <w:noProof/>
                <w:webHidden/>
              </w:rPr>
              <w:tab/>
            </w:r>
            <w:r w:rsidR="00A96034">
              <w:rPr>
                <w:noProof/>
                <w:webHidden/>
              </w:rPr>
              <w:fldChar w:fldCharType="begin"/>
            </w:r>
            <w:r w:rsidR="00A96034">
              <w:rPr>
                <w:noProof/>
                <w:webHidden/>
              </w:rPr>
              <w:instrText xml:space="preserve"> PAGEREF _Toc26113921 \h </w:instrText>
            </w:r>
            <w:r w:rsidR="00A96034">
              <w:rPr>
                <w:noProof/>
                <w:webHidden/>
              </w:rPr>
            </w:r>
            <w:r w:rsidR="00A96034">
              <w:rPr>
                <w:noProof/>
                <w:webHidden/>
              </w:rPr>
              <w:fldChar w:fldCharType="separate"/>
            </w:r>
            <w:r w:rsidR="00A96034">
              <w:rPr>
                <w:noProof/>
                <w:webHidden/>
              </w:rPr>
              <w:t>24</w:t>
            </w:r>
            <w:r w:rsidR="00A96034">
              <w:rPr>
                <w:noProof/>
                <w:webHidden/>
              </w:rPr>
              <w:fldChar w:fldCharType="end"/>
            </w:r>
          </w:hyperlink>
        </w:p>
        <w:p w14:paraId="4654F9CF" w14:textId="77777777" w:rsidR="00A96034" w:rsidRDefault="0095085F">
          <w:pPr>
            <w:pStyle w:val="Verzeichnis2"/>
            <w:tabs>
              <w:tab w:val="right" w:leader="dot" w:pos="10024"/>
            </w:tabs>
            <w:rPr>
              <w:rFonts w:asciiTheme="minorHAnsi" w:hAnsiTheme="minorHAnsi"/>
              <w:noProof/>
              <w:color w:val="auto"/>
              <w:sz w:val="22"/>
              <w:lang w:eastAsia="de-DE"/>
            </w:rPr>
          </w:pPr>
          <w:hyperlink w:anchor="_Toc26113922" w:history="1">
            <w:r w:rsidR="00A96034" w:rsidRPr="002B24C7">
              <w:rPr>
                <w:rStyle w:val="Hyperlink"/>
                <w:noProof/>
              </w:rPr>
              <w:t>Material Anlieferung</w:t>
            </w:r>
            <w:r w:rsidR="00A96034">
              <w:rPr>
                <w:noProof/>
                <w:webHidden/>
              </w:rPr>
              <w:tab/>
            </w:r>
            <w:r w:rsidR="00A96034">
              <w:rPr>
                <w:noProof/>
                <w:webHidden/>
              </w:rPr>
              <w:fldChar w:fldCharType="begin"/>
            </w:r>
            <w:r w:rsidR="00A96034">
              <w:rPr>
                <w:noProof/>
                <w:webHidden/>
              </w:rPr>
              <w:instrText xml:space="preserve"> PAGEREF _Toc26113922 \h </w:instrText>
            </w:r>
            <w:r w:rsidR="00A96034">
              <w:rPr>
                <w:noProof/>
                <w:webHidden/>
              </w:rPr>
            </w:r>
            <w:r w:rsidR="00A96034">
              <w:rPr>
                <w:noProof/>
                <w:webHidden/>
              </w:rPr>
              <w:fldChar w:fldCharType="separate"/>
            </w:r>
            <w:r w:rsidR="00A96034">
              <w:rPr>
                <w:noProof/>
                <w:webHidden/>
              </w:rPr>
              <w:t>27</w:t>
            </w:r>
            <w:r w:rsidR="00A96034">
              <w:rPr>
                <w:noProof/>
                <w:webHidden/>
              </w:rPr>
              <w:fldChar w:fldCharType="end"/>
            </w:r>
          </w:hyperlink>
        </w:p>
        <w:p w14:paraId="45004B0C" w14:textId="77777777" w:rsidR="00A96034" w:rsidRDefault="0095085F">
          <w:pPr>
            <w:pStyle w:val="Verzeichnis2"/>
            <w:tabs>
              <w:tab w:val="right" w:leader="dot" w:pos="10024"/>
            </w:tabs>
            <w:rPr>
              <w:rFonts w:asciiTheme="minorHAnsi" w:hAnsiTheme="minorHAnsi"/>
              <w:noProof/>
              <w:color w:val="auto"/>
              <w:sz w:val="22"/>
              <w:lang w:eastAsia="de-DE"/>
            </w:rPr>
          </w:pPr>
          <w:hyperlink w:anchor="_Toc26113923" w:history="1">
            <w:r w:rsidR="00A96034" w:rsidRPr="002B24C7">
              <w:rPr>
                <w:rStyle w:val="Hyperlink"/>
                <w:noProof/>
              </w:rPr>
              <w:t>Müllentsorgung Konzept</w:t>
            </w:r>
            <w:r w:rsidR="00A96034">
              <w:rPr>
                <w:noProof/>
                <w:webHidden/>
              </w:rPr>
              <w:tab/>
            </w:r>
            <w:r w:rsidR="00A96034">
              <w:rPr>
                <w:noProof/>
                <w:webHidden/>
              </w:rPr>
              <w:fldChar w:fldCharType="begin"/>
            </w:r>
            <w:r w:rsidR="00A96034">
              <w:rPr>
                <w:noProof/>
                <w:webHidden/>
              </w:rPr>
              <w:instrText xml:space="preserve"> PAGEREF _Toc26113923 \h </w:instrText>
            </w:r>
            <w:r w:rsidR="00A96034">
              <w:rPr>
                <w:noProof/>
                <w:webHidden/>
              </w:rPr>
            </w:r>
            <w:r w:rsidR="00A96034">
              <w:rPr>
                <w:noProof/>
                <w:webHidden/>
              </w:rPr>
              <w:fldChar w:fldCharType="separate"/>
            </w:r>
            <w:r w:rsidR="00A96034">
              <w:rPr>
                <w:noProof/>
                <w:webHidden/>
              </w:rPr>
              <w:t>28</w:t>
            </w:r>
            <w:r w:rsidR="00A96034">
              <w:rPr>
                <w:noProof/>
                <w:webHidden/>
              </w:rPr>
              <w:fldChar w:fldCharType="end"/>
            </w:r>
          </w:hyperlink>
        </w:p>
        <w:p w14:paraId="374BE4D3" w14:textId="77777777" w:rsidR="00A96034" w:rsidRDefault="0095085F">
          <w:pPr>
            <w:pStyle w:val="Verzeichnis2"/>
            <w:tabs>
              <w:tab w:val="right" w:leader="dot" w:pos="10024"/>
            </w:tabs>
            <w:rPr>
              <w:rFonts w:asciiTheme="minorHAnsi" w:hAnsiTheme="minorHAnsi"/>
              <w:noProof/>
              <w:color w:val="auto"/>
              <w:sz w:val="22"/>
              <w:lang w:eastAsia="de-DE"/>
            </w:rPr>
          </w:pPr>
          <w:hyperlink w:anchor="_Toc26113924" w:history="1">
            <w:r w:rsidR="00A96034" w:rsidRPr="002B24C7">
              <w:rPr>
                <w:rStyle w:val="Hyperlink"/>
                <w:noProof/>
              </w:rPr>
              <w:t>Absperrung/Markierung</w:t>
            </w:r>
            <w:r w:rsidR="00A96034">
              <w:rPr>
                <w:noProof/>
                <w:webHidden/>
              </w:rPr>
              <w:tab/>
            </w:r>
            <w:r w:rsidR="00A96034">
              <w:rPr>
                <w:noProof/>
                <w:webHidden/>
              </w:rPr>
              <w:fldChar w:fldCharType="begin"/>
            </w:r>
            <w:r w:rsidR="00A96034">
              <w:rPr>
                <w:noProof/>
                <w:webHidden/>
              </w:rPr>
              <w:instrText xml:space="preserve"> PAGEREF _Toc26113924 \h </w:instrText>
            </w:r>
            <w:r w:rsidR="00A96034">
              <w:rPr>
                <w:noProof/>
                <w:webHidden/>
              </w:rPr>
            </w:r>
            <w:r w:rsidR="00A96034">
              <w:rPr>
                <w:noProof/>
                <w:webHidden/>
              </w:rPr>
              <w:fldChar w:fldCharType="separate"/>
            </w:r>
            <w:r w:rsidR="00A96034">
              <w:rPr>
                <w:noProof/>
                <w:webHidden/>
              </w:rPr>
              <w:t>31</w:t>
            </w:r>
            <w:r w:rsidR="00A96034">
              <w:rPr>
                <w:noProof/>
                <w:webHidden/>
              </w:rPr>
              <w:fldChar w:fldCharType="end"/>
            </w:r>
          </w:hyperlink>
        </w:p>
        <w:p w14:paraId="759647D8" w14:textId="77777777" w:rsidR="00A96034" w:rsidRDefault="0095085F">
          <w:pPr>
            <w:pStyle w:val="Verzeichnis2"/>
            <w:tabs>
              <w:tab w:val="right" w:leader="dot" w:pos="10024"/>
            </w:tabs>
            <w:rPr>
              <w:rFonts w:asciiTheme="minorHAnsi" w:hAnsiTheme="minorHAnsi"/>
              <w:noProof/>
              <w:color w:val="auto"/>
              <w:sz w:val="22"/>
              <w:lang w:eastAsia="de-DE"/>
            </w:rPr>
          </w:pPr>
          <w:hyperlink w:anchor="_Toc26113925" w:history="1">
            <w:r w:rsidR="00A96034" w:rsidRPr="002B24C7">
              <w:rPr>
                <w:rStyle w:val="Hyperlink"/>
                <w:noProof/>
              </w:rPr>
              <w:t>Startbereich</w:t>
            </w:r>
            <w:r w:rsidR="00A96034">
              <w:rPr>
                <w:noProof/>
                <w:webHidden/>
              </w:rPr>
              <w:tab/>
            </w:r>
            <w:r w:rsidR="00A96034">
              <w:rPr>
                <w:noProof/>
                <w:webHidden/>
              </w:rPr>
              <w:fldChar w:fldCharType="begin"/>
            </w:r>
            <w:r w:rsidR="00A96034">
              <w:rPr>
                <w:noProof/>
                <w:webHidden/>
              </w:rPr>
              <w:instrText xml:space="preserve"> PAGEREF _Toc26113925 \h </w:instrText>
            </w:r>
            <w:r w:rsidR="00A96034">
              <w:rPr>
                <w:noProof/>
                <w:webHidden/>
              </w:rPr>
            </w:r>
            <w:r w:rsidR="00A96034">
              <w:rPr>
                <w:noProof/>
                <w:webHidden/>
              </w:rPr>
              <w:fldChar w:fldCharType="separate"/>
            </w:r>
            <w:r w:rsidR="00A96034">
              <w:rPr>
                <w:noProof/>
                <w:webHidden/>
              </w:rPr>
              <w:t>32</w:t>
            </w:r>
            <w:r w:rsidR="00A96034">
              <w:rPr>
                <w:noProof/>
                <w:webHidden/>
              </w:rPr>
              <w:fldChar w:fldCharType="end"/>
            </w:r>
          </w:hyperlink>
        </w:p>
        <w:p w14:paraId="214F1777" w14:textId="77777777" w:rsidR="00A96034" w:rsidRDefault="0095085F">
          <w:pPr>
            <w:pStyle w:val="Verzeichnis2"/>
            <w:tabs>
              <w:tab w:val="right" w:leader="dot" w:pos="10024"/>
            </w:tabs>
            <w:rPr>
              <w:rFonts w:asciiTheme="minorHAnsi" w:hAnsiTheme="minorHAnsi"/>
              <w:noProof/>
              <w:color w:val="auto"/>
              <w:sz w:val="22"/>
              <w:lang w:eastAsia="de-DE"/>
            </w:rPr>
          </w:pPr>
          <w:hyperlink w:anchor="_Toc26113926" w:history="1">
            <w:r w:rsidR="00A96034" w:rsidRPr="002B24C7">
              <w:rPr>
                <w:rStyle w:val="Hyperlink"/>
                <w:noProof/>
              </w:rPr>
              <w:t>Ziellinie</w:t>
            </w:r>
            <w:r w:rsidR="00A96034">
              <w:rPr>
                <w:noProof/>
                <w:webHidden/>
              </w:rPr>
              <w:tab/>
            </w:r>
            <w:r w:rsidR="00A96034">
              <w:rPr>
                <w:noProof/>
                <w:webHidden/>
              </w:rPr>
              <w:fldChar w:fldCharType="begin"/>
            </w:r>
            <w:r w:rsidR="00A96034">
              <w:rPr>
                <w:noProof/>
                <w:webHidden/>
              </w:rPr>
              <w:instrText xml:space="preserve"> PAGEREF _Toc26113926 \h </w:instrText>
            </w:r>
            <w:r w:rsidR="00A96034">
              <w:rPr>
                <w:noProof/>
                <w:webHidden/>
              </w:rPr>
            </w:r>
            <w:r w:rsidR="00A96034">
              <w:rPr>
                <w:noProof/>
                <w:webHidden/>
              </w:rPr>
              <w:fldChar w:fldCharType="separate"/>
            </w:r>
            <w:r w:rsidR="00A96034">
              <w:rPr>
                <w:noProof/>
                <w:webHidden/>
              </w:rPr>
              <w:t>33</w:t>
            </w:r>
            <w:r w:rsidR="00A96034">
              <w:rPr>
                <w:noProof/>
                <w:webHidden/>
              </w:rPr>
              <w:fldChar w:fldCharType="end"/>
            </w:r>
          </w:hyperlink>
        </w:p>
        <w:p w14:paraId="7243FC94" w14:textId="77777777" w:rsidR="00A96034" w:rsidRDefault="0095085F">
          <w:pPr>
            <w:pStyle w:val="Verzeichnis1"/>
            <w:tabs>
              <w:tab w:val="right" w:leader="dot" w:pos="10024"/>
            </w:tabs>
            <w:rPr>
              <w:rFonts w:asciiTheme="minorHAnsi" w:hAnsiTheme="minorHAnsi"/>
              <w:noProof/>
              <w:color w:val="auto"/>
              <w:sz w:val="22"/>
              <w:lang w:eastAsia="de-DE"/>
            </w:rPr>
          </w:pPr>
          <w:hyperlink w:anchor="_Toc26113927" w:history="1">
            <w:r w:rsidR="00A96034" w:rsidRPr="002B24C7">
              <w:rPr>
                <w:rStyle w:val="Hyperlink"/>
                <w:noProof/>
              </w:rPr>
              <w:t>Verpflegung der Sportler</w:t>
            </w:r>
            <w:r w:rsidR="00A96034">
              <w:rPr>
                <w:noProof/>
                <w:webHidden/>
              </w:rPr>
              <w:tab/>
            </w:r>
            <w:r w:rsidR="00A96034">
              <w:rPr>
                <w:noProof/>
                <w:webHidden/>
              </w:rPr>
              <w:fldChar w:fldCharType="begin"/>
            </w:r>
            <w:r w:rsidR="00A96034">
              <w:rPr>
                <w:noProof/>
                <w:webHidden/>
              </w:rPr>
              <w:instrText xml:space="preserve"> PAGEREF _Toc26113927 \h </w:instrText>
            </w:r>
            <w:r w:rsidR="00A96034">
              <w:rPr>
                <w:noProof/>
                <w:webHidden/>
              </w:rPr>
            </w:r>
            <w:r w:rsidR="00A96034">
              <w:rPr>
                <w:noProof/>
                <w:webHidden/>
              </w:rPr>
              <w:fldChar w:fldCharType="separate"/>
            </w:r>
            <w:r w:rsidR="00A96034">
              <w:rPr>
                <w:noProof/>
                <w:webHidden/>
              </w:rPr>
              <w:t>35</w:t>
            </w:r>
            <w:r w:rsidR="00A96034">
              <w:rPr>
                <w:noProof/>
                <w:webHidden/>
              </w:rPr>
              <w:fldChar w:fldCharType="end"/>
            </w:r>
          </w:hyperlink>
        </w:p>
        <w:p w14:paraId="353DBD7E" w14:textId="77777777" w:rsidR="00A96034" w:rsidRDefault="0095085F">
          <w:pPr>
            <w:pStyle w:val="Verzeichnis1"/>
            <w:tabs>
              <w:tab w:val="right" w:leader="dot" w:pos="10024"/>
            </w:tabs>
            <w:rPr>
              <w:rFonts w:asciiTheme="minorHAnsi" w:hAnsiTheme="minorHAnsi"/>
              <w:noProof/>
              <w:color w:val="auto"/>
              <w:sz w:val="22"/>
              <w:lang w:eastAsia="de-DE"/>
            </w:rPr>
          </w:pPr>
          <w:hyperlink w:anchor="_Toc26113928" w:history="1">
            <w:r w:rsidR="00A96034" w:rsidRPr="002B24C7">
              <w:rPr>
                <w:rStyle w:val="Hyperlink"/>
                <w:noProof/>
              </w:rPr>
              <w:t>Startnummernausgabe</w:t>
            </w:r>
            <w:r w:rsidR="00A96034">
              <w:rPr>
                <w:noProof/>
                <w:webHidden/>
              </w:rPr>
              <w:tab/>
            </w:r>
            <w:r w:rsidR="00A96034">
              <w:rPr>
                <w:noProof/>
                <w:webHidden/>
              </w:rPr>
              <w:fldChar w:fldCharType="begin"/>
            </w:r>
            <w:r w:rsidR="00A96034">
              <w:rPr>
                <w:noProof/>
                <w:webHidden/>
              </w:rPr>
              <w:instrText xml:space="preserve"> PAGEREF _Toc26113928 \h </w:instrText>
            </w:r>
            <w:r w:rsidR="00A96034">
              <w:rPr>
                <w:noProof/>
                <w:webHidden/>
              </w:rPr>
            </w:r>
            <w:r w:rsidR="00A96034">
              <w:rPr>
                <w:noProof/>
                <w:webHidden/>
              </w:rPr>
              <w:fldChar w:fldCharType="separate"/>
            </w:r>
            <w:r w:rsidR="00A96034">
              <w:rPr>
                <w:noProof/>
                <w:webHidden/>
              </w:rPr>
              <w:t>37</w:t>
            </w:r>
            <w:r w:rsidR="00A96034">
              <w:rPr>
                <w:noProof/>
                <w:webHidden/>
              </w:rPr>
              <w:fldChar w:fldCharType="end"/>
            </w:r>
          </w:hyperlink>
        </w:p>
        <w:p w14:paraId="1C9B4AD7" w14:textId="77777777" w:rsidR="00A96034" w:rsidRDefault="0095085F">
          <w:pPr>
            <w:pStyle w:val="Verzeichnis2"/>
            <w:tabs>
              <w:tab w:val="right" w:leader="dot" w:pos="10024"/>
            </w:tabs>
            <w:rPr>
              <w:rFonts w:asciiTheme="minorHAnsi" w:hAnsiTheme="minorHAnsi"/>
              <w:noProof/>
              <w:color w:val="auto"/>
              <w:sz w:val="22"/>
              <w:lang w:eastAsia="de-DE"/>
            </w:rPr>
          </w:pPr>
          <w:hyperlink w:anchor="_Toc26113929" w:history="1">
            <w:r w:rsidR="00A96034" w:rsidRPr="002B24C7">
              <w:rPr>
                <w:rStyle w:val="Hyperlink"/>
                <w:noProof/>
              </w:rPr>
              <w:t>Startnummern</w:t>
            </w:r>
            <w:r w:rsidR="00A96034">
              <w:rPr>
                <w:noProof/>
                <w:webHidden/>
              </w:rPr>
              <w:tab/>
            </w:r>
            <w:r w:rsidR="00A96034">
              <w:rPr>
                <w:noProof/>
                <w:webHidden/>
              </w:rPr>
              <w:fldChar w:fldCharType="begin"/>
            </w:r>
            <w:r w:rsidR="00A96034">
              <w:rPr>
                <w:noProof/>
                <w:webHidden/>
              </w:rPr>
              <w:instrText xml:space="preserve"> PAGEREF _Toc26113929 \h </w:instrText>
            </w:r>
            <w:r w:rsidR="00A96034">
              <w:rPr>
                <w:noProof/>
                <w:webHidden/>
              </w:rPr>
            </w:r>
            <w:r w:rsidR="00A96034">
              <w:rPr>
                <w:noProof/>
                <w:webHidden/>
              </w:rPr>
              <w:fldChar w:fldCharType="separate"/>
            </w:r>
            <w:r w:rsidR="00A96034">
              <w:rPr>
                <w:noProof/>
                <w:webHidden/>
              </w:rPr>
              <w:t>37</w:t>
            </w:r>
            <w:r w:rsidR="00A96034">
              <w:rPr>
                <w:noProof/>
                <w:webHidden/>
              </w:rPr>
              <w:fldChar w:fldCharType="end"/>
            </w:r>
          </w:hyperlink>
        </w:p>
        <w:p w14:paraId="0C92D933" w14:textId="77777777" w:rsidR="00A96034" w:rsidRDefault="0095085F">
          <w:pPr>
            <w:pStyle w:val="Verzeichnis2"/>
            <w:tabs>
              <w:tab w:val="right" w:leader="dot" w:pos="10024"/>
            </w:tabs>
            <w:rPr>
              <w:rFonts w:asciiTheme="minorHAnsi" w:hAnsiTheme="minorHAnsi"/>
              <w:noProof/>
              <w:color w:val="auto"/>
              <w:sz w:val="22"/>
              <w:lang w:eastAsia="de-DE"/>
            </w:rPr>
          </w:pPr>
          <w:hyperlink w:anchor="_Toc26113930" w:history="1">
            <w:r w:rsidR="00A96034" w:rsidRPr="002B24C7">
              <w:rPr>
                <w:rStyle w:val="Hyperlink"/>
                <w:noProof/>
              </w:rPr>
              <w:t>Organisation der Startnummernausgabe</w:t>
            </w:r>
            <w:r w:rsidR="00A96034">
              <w:rPr>
                <w:noProof/>
                <w:webHidden/>
              </w:rPr>
              <w:tab/>
            </w:r>
            <w:r w:rsidR="00A96034">
              <w:rPr>
                <w:noProof/>
                <w:webHidden/>
              </w:rPr>
              <w:fldChar w:fldCharType="begin"/>
            </w:r>
            <w:r w:rsidR="00A96034">
              <w:rPr>
                <w:noProof/>
                <w:webHidden/>
              </w:rPr>
              <w:instrText xml:space="preserve"> PAGEREF _Toc26113930 \h </w:instrText>
            </w:r>
            <w:r w:rsidR="00A96034">
              <w:rPr>
                <w:noProof/>
                <w:webHidden/>
              </w:rPr>
            </w:r>
            <w:r w:rsidR="00A96034">
              <w:rPr>
                <w:noProof/>
                <w:webHidden/>
              </w:rPr>
              <w:fldChar w:fldCharType="separate"/>
            </w:r>
            <w:r w:rsidR="00A96034">
              <w:rPr>
                <w:noProof/>
                <w:webHidden/>
              </w:rPr>
              <w:t>40</w:t>
            </w:r>
            <w:r w:rsidR="00A96034">
              <w:rPr>
                <w:noProof/>
                <w:webHidden/>
              </w:rPr>
              <w:fldChar w:fldCharType="end"/>
            </w:r>
          </w:hyperlink>
        </w:p>
        <w:p w14:paraId="78A32AC1" w14:textId="77777777" w:rsidR="00A96034" w:rsidRDefault="0095085F">
          <w:pPr>
            <w:pStyle w:val="Verzeichnis2"/>
            <w:tabs>
              <w:tab w:val="right" w:leader="dot" w:pos="10024"/>
            </w:tabs>
            <w:rPr>
              <w:rFonts w:asciiTheme="minorHAnsi" w:hAnsiTheme="minorHAnsi"/>
              <w:noProof/>
              <w:color w:val="auto"/>
              <w:sz w:val="22"/>
              <w:lang w:eastAsia="de-DE"/>
            </w:rPr>
          </w:pPr>
          <w:hyperlink w:anchor="_Toc26113931" w:history="1">
            <w:r w:rsidR="00A96034" w:rsidRPr="002B24C7">
              <w:rPr>
                <w:rStyle w:val="Hyperlink"/>
                <w:noProof/>
              </w:rPr>
              <w:t>Nachmeldungen</w:t>
            </w:r>
            <w:r w:rsidR="00A96034">
              <w:rPr>
                <w:noProof/>
                <w:webHidden/>
              </w:rPr>
              <w:tab/>
            </w:r>
            <w:r w:rsidR="00A96034">
              <w:rPr>
                <w:noProof/>
                <w:webHidden/>
              </w:rPr>
              <w:fldChar w:fldCharType="begin"/>
            </w:r>
            <w:r w:rsidR="00A96034">
              <w:rPr>
                <w:noProof/>
                <w:webHidden/>
              </w:rPr>
              <w:instrText xml:space="preserve"> PAGEREF _Toc26113931 \h </w:instrText>
            </w:r>
            <w:r w:rsidR="00A96034">
              <w:rPr>
                <w:noProof/>
                <w:webHidden/>
              </w:rPr>
            </w:r>
            <w:r w:rsidR="00A96034">
              <w:rPr>
                <w:noProof/>
                <w:webHidden/>
              </w:rPr>
              <w:fldChar w:fldCharType="separate"/>
            </w:r>
            <w:r w:rsidR="00A96034">
              <w:rPr>
                <w:noProof/>
                <w:webHidden/>
              </w:rPr>
              <w:t>41</w:t>
            </w:r>
            <w:r w:rsidR="00A96034">
              <w:rPr>
                <w:noProof/>
                <w:webHidden/>
              </w:rPr>
              <w:fldChar w:fldCharType="end"/>
            </w:r>
          </w:hyperlink>
        </w:p>
        <w:p w14:paraId="26AC14EB" w14:textId="77777777" w:rsidR="00A96034" w:rsidRDefault="0095085F">
          <w:pPr>
            <w:pStyle w:val="Verzeichnis1"/>
            <w:tabs>
              <w:tab w:val="right" w:leader="dot" w:pos="10024"/>
            </w:tabs>
            <w:rPr>
              <w:rFonts w:asciiTheme="minorHAnsi" w:hAnsiTheme="minorHAnsi"/>
              <w:noProof/>
              <w:color w:val="auto"/>
              <w:sz w:val="22"/>
              <w:lang w:eastAsia="de-DE"/>
            </w:rPr>
          </w:pPr>
          <w:hyperlink w:anchor="_Toc26113932" w:history="1">
            <w:r w:rsidR="00A96034" w:rsidRPr="002B24C7">
              <w:rPr>
                <w:rStyle w:val="Hyperlink"/>
                <w:noProof/>
              </w:rPr>
              <w:t>Kampfrichter/Zeitnehmer/Sprecher</w:t>
            </w:r>
            <w:r w:rsidR="00A96034">
              <w:rPr>
                <w:noProof/>
                <w:webHidden/>
              </w:rPr>
              <w:tab/>
            </w:r>
            <w:r w:rsidR="00A96034">
              <w:rPr>
                <w:noProof/>
                <w:webHidden/>
              </w:rPr>
              <w:fldChar w:fldCharType="begin"/>
            </w:r>
            <w:r w:rsidR="00A96034">
              <w:rPr>
                <w:noProof/>
                <w:webHidden/>
              </w:rPr>
              <w:instrText xml:space="preserve"> PAGEREF _Toc26113932 \h </w:instrText>
            </w:r>
            <w:r w:rsidR="00A96034">
              <w:rPr>
                <w:noProof/>
                <w:webHidden/>
              </w:rPr>
            </w:r>
            <w:r w:rsidR="00A96034">
              <w:rPr>
                <w:noProof/>
                <w:webHidden/>
              </w:rPr>
              <w:fldChar w:fldCharType="separate"/>
            </w:r>
            <w:r w:rsidR="00A96034">
              <w:rPr>
                <w:noProof/>
                <w:webHidden/>
              </w:rPr>
              <w:t>42</w:t>
            </w:r>
            <w:r w:rsidR="00A96034">
              <w:rPr>
                <w:noProof/>
                <w:webHidden/>
              </w:rPr>
              <w:fldChar w:fldCharType="end"/>
            </w:r>
          </w:hyperlink>
        </w:p>
        <w:p w14:paraId="32AB36F1" w14:textId="77777777" w:rsidR="00A96034" w:rsidRDefault="0095085F">
          <w:pPr>
            <w:pStyle w:val="Verzeichnis2"/>
            <w:tabs>
              <w:tab w:val="right" w:leader="dot" w:pos="10024"/>
            </w:tabs>
            <w:rPr>
              <w:rFonts w:asciiTheme="minorHAnsi" w:hAnsiTheme="minorHAnsi"/>
              <w:noProof/>
              <w:color w:val="auto"/>
              <w:sz w:val="22"/>
              <w:lang w:eastAsia="de-DE"/>
            </w:rPr>
          </w:pPr>
          <w:hyperlink w:anchor="_Toc26113933" w:history="1">
            <w:r w:rsidR="00A96034" w:rsidRPr="002B24C7">
              <w:rPr>
                <w:rStyle w:val="Hyperlink"/>
                <w:noProof/>
              </w:rPr>
              <w:t>Aufgaben der Kampfrichter</w:t>
            </w:r>
            <w:r w:rsidR="00A96034">
              <w:rPr>
                <w:noProof/>
                <w:webHidden/>
              </w:rPr>
              <w:tab/>
            </w:r>
            <w:r w:rsidR="00A96034">
              <w:rPr>
                <w:noProof/>
                <w:webHidden/>
              </w:rPr>
              <w:fldChar w:fldCharType="begin"/>
            </w:r>
            <w:r w:rsidR="00A96034">
              <w:rPr>
                <w:noProof/>
                <w:webHidden/>
              </w:rPr>
              <w:instrText xml:space="preserve"> PAGEREF _Toc26113933 \h </w:instrText>
            </w:r>
            <w:r w:rsidR="00A96034">
              <w:rPr>
                <w:noProof/>
                <w:webHidden/>
              </w:rPr>
            </w:r>
            <w:r w:rsidR="00A96034">
              <w:rPr>
                <w:noProof/>
                <w:webHidden/>
              </w:rPr>
              <w:fldChar w:fldCharType="separate"/>
            </w:r>
            <w:r w:rsidR="00A96034">
              <w:rPr>
                <w:noProof/>
                <w:webHidden/>
              </w:rPr>
              <w:t>44</w:t>
            </w:r>
            <w:r w:rsidR="00A96034">
              <w:rPr>
                <w:noProof/>
                <w:webHidden/>
              </w:rPr>
              <w:fldChar w:fldCharType="end"/>
            </w:r>
          </w:hyperlink>
        </w:p>
        <w:p w14:paraId="6D677E89" w14:textId="77777777" w:rsidR="00A96034" w:rsidRDefault="0095085F">
          <w:pPr>
            <w:pStyle w:val="Verzeichnis2"/>
            <w:tabs>
              <w:tab w:val="right" w:leader="dot" w:pos="10024"/>
            </w:tabs>
            <w:rPr>
              <w:rFonts w:asciiTheme="minorHAnsi" w:hAnsiTheme="minorHAnsi"/>
              <w:noProof/>
              <w:color w:val="auto"/>
              <w:sz w:val="22"/>
              <w:lang w:eastAsia="de-DE"/>
            </w:rPr>
          </w:pPr>
          <w:hyperlink w:anchor="_Toc26113934" w:history="1">
            <w:r w:rsidR="00A96034" w:rsidRPr="002B24C7">
              <w:rPr>
                <w:rStyle w:val="Hyperlink"/>
                <w:noProof/>
              </w:rPr>
              <w:t>Sprecher</w:t>
            </w:r>
            <w:r w:rsidR="00A96034">
              <w:rPr>
                <w:noProof/>
                <w:webHidden/>
              </w:rPr>
              <w:tab/>
            </w:r>
            <w:r w:rsidR="00A96034">
              <w:rPr>
                <w:noProof/>
                <w:webHidden/>
              </w:rPr>
              <w:fldChar w:fldCharType="begin"/>
            </w:r>
            <w:r w:rsidR="00A96034">
              <w:rPr>
                <w:noProof/>
                <w:webHidden/>
              </w:rPr>
              <w:instrText xml:space="preserve"> PAGEREF _Toc26113934 \h </w:instrText>
            </w:r>
            <w:r w:rsidR="00A96034">
              <w:rPr>
                <w:noProof/>
                <w:webHidden/>
              </w:rPr>
            </w:r>
            <w:r w:rsidR="00A96034">
              <w:rPr>
                <w:noProof/>
                <w:webHidden/>
              </w:rPr>
              <w:fldChar w:fldCharType="separate"/>
            </w:r>
            <w:r w:rsidR="00A96034">
              <w:rPr>
                <w:noProof/>
                <w:webHidden/>
              </w:rPr>
              <w:t>45</w:t>
            </w:r>
            <w:r w:rsidR="00A96034">
              <w:rPr>
                <w:noProof/>
                <w:webHidden/>
              </w:rPr>
              <w:fldChar w:fldCharType="end"/>
            </w:r>
          </w:hyperlink>
        </w:p>
        <w:p w14:paraId="366E3672" w14:textId="77777777" w:rsidR="00A96034" w:rsidRDefault="0095085F">
          <w:pPr>
            <w:pStyle w:val="Verzeichnis1"/>
            <w:tabs>
              <w:tab w:val="right" w:leader="dot" w:pos="10024"/>
            </w:tabs>
            <w:rPr>
              <w:rFonts w:asciiTheme="minorHAnsi" w:hAnsiTheme="minorHAnsi"/>
              <w:noProof/>
              <w:color w:val="auto"/>
              <w:sz w:val="22"/>
              <w:lang w:eastAsia="de-DE"/>
            </w:rPr>
          </w:pPr>
          <w:hyperlink w:anchor="_Toc26113935" w:history="1">
            <w:r w:rsidR="00A96034" w:rsidRPr="002B24C7">
              <w:rPr>
                <w:rStyle w:val="Hyperlink"/>
                <w:noProof/>
              </w:rPr>
              <w:t>Timing Service</w:t>
            </w:r>
            <w:r w:rsidR="00A96034">
              <w:rPr>
                <w:noProof/>
                <w:webHidden/>
              </w:rPr>
              <w:tab/>
            </w:r>
            <w:r w:rsidR="00A96034">
              <w:rPr>
                <w:noProof/>
                <w:webHidden/>
              </w:rPr>
              <w:fldChar w:fldCharType="begin"/>
            </w:r>
            <w:r w:rsidR="00A96034">
              <w:rPr>
                <w:noProof/>
                <w:webHidden/>
              </w:rPr>
              <w:instrText xml:space="preserve"> PAGEREF _Toc26113935 \h </w:instrText>
            </w:r>
            <w:r w:rsidR="00A96034">
              <w:rPr>
                <w:noProof/>
                <w:webHidden/>
              </w:rPr>
            </w:r>
            <w:r w:rsidR="00A96034">
              <w:rPr>
                <w:noProof/>
                <w:webHidden/>
              </w:rPr>
              <w:fldChar w:fldCharType="separate"/>
            </w:r>
            <w:r w:rsidR="00A96034">
              <w:rPr>
                <w:noProof/>
                <w:webHidden/>
              </w:rPr>
              <w:t>46</w:t>
            </w:r>
            <w:r w:rsidR="00A96034">
              <w:rPr>
                <w:noProof/>
                <w:webHidden/>
              </w:rPr>
              <w:fldChar w:fldCharType="end"/>
            </w:r>
          </w:hyperlink>
        </w:p>
        <w:p w14:paraId="3D2B83D0" w14:textId="77777777" w:rsidR="00A96034" w:rsidRDefault="0095085F">
          <w:pPr>
            <w:pStyle w:val="Verzeichnis2"/>
            <w:tabs>
              <w:tab w:val="right" w:leader="dot" w:pos="10024"/>
            </w:tabs>
            <w:rPr>
              <w:rFonts w:asciiTheme="minorHAnsi" w:hAnsiTheme="minorHAnsi"/>
              <w:noProof/>
              <w:color w:val="auto"/>
              <w:sz w:val="22"/>
              <w:lang w:eastAsia="de-DE"/>
            </w:rPr>
          </w:pPr>
          <w:hyperlink w:anchor="_Toc26113936" w:history="1">
            <w:r w:rsidR="00A96034" w:rsidRPr="002B24C7">
              <w:rPr>
                <w:rStyle w:val="Hyperlink"/>
                <w:noProof/>
              </w:rPr>
              <w:t>Vorbereitungen für den Timing Service / Zeitnahme</w:t>
            </w:r>
            <w:r w:rsidR="00A96034">
              <w:rPr>
                <w:noProof/>
                <w:webHidden/>
              </w:rPr>
              <w:tab/>
            </w:r>
            <w:r w:rsidR="00A96034">
              <w:rPr>
                <w:noProof/>
                <w:webHidden/>
              </w:rPr>
              <w:fldChar w:fldCharType="begin"/>
            </w:r>
            <w:r w:rsidR="00A96034">
              <w:rPr>
                <w:noProof/>
                <w:webHidden/>
              </w:rPr>
              <w:instrText xml:space="preserve"> PAGEREF _Toc26113936 \h </w:instrText>
            </w:r>
            <w:r w:rsidR="00A96034">
              <w:rPr>
                <w:noProof/>
                <w:webHidden/>
              </w:rPr>
            </w:r>
            <w:r w:rsidR="00A96034">
              <w:rPr>
                <w:noProof/>
                <w:webHidden/>
              </w:rPr>
              <w:fldChar w:fldCharType="separate"/>
            </w:r>
            <w:r w:rsidR="00A96034">
              <w:rPr>
                <w:noProof/>
                <w:webHidden/>
              </w:rPr>
              <w:t>46</w:t>
            </w:r>
            <w:r w:rsidR="00A96034">
              <w:rPr>
                <w:noProof/>
                <w:webHidden/>
              </w:rPr>
              <w:fldChar w:fldCharType="end"/>
            </w:r>
          </w:hyperlink>
        </w:p>
        <w:p w14:paraId="496C9894" w14:textId="77777777" w:rsidR="00A96034" w:rsidRDefault="0095085F">
          <w:pPr>
            <w:pStyle w:val="Verzeichnis2"/>
            <w:tabs>
              <w:tab w:val="right" w:leader="dot" w:pos="10024"/>
            </w:tabs>
            <w:rPr>
              <w:rFonts w:asciiTheme="minorHAnsi" w:hAnsiTheme="minorHAnsi"/>
              <w:noProof/>
              <w:color w:val="auto"/>
              <w:sz w:val="22"/>
              <w:lang w:eastAsia="de-DE"/>
            </w:rPr>
          </w:pPr>
          <w:hyperlink w:anchor="_Toc26113937" w:history="1">
            <w:r w:rsidR="00A96034" w:rsidRPr="002B24C7">
              <w:rPr>
                <w:rStyle w:val="Hyperlink"/>
                <w:noProof/>
              </w:rPr>
              <w:t>Funktionsweise einer Transponder Zeitnahme</w:t>
            </w:r>
            <w:r w:rsidR="00A96034">
              <w:rPr>
                <w:noProof/>
                <w:webHidden/>
              </w:rPr>
              <w:tab/>
            </w:r>
            <w:r w:rsidR="00A96034">
              <w:rPr>
                <w:noProof/>
                <w:webHidden/>
              </w:rPr>
              <w:fldChar w:fldCharType="begin"/>
            </w:r>
            <w:r w:rsidR="00A96034">
              <w:rPr>
                <w:noProof/>
                <w:webHidden/>
              </w:rPr>
              <w:instrText xml:space="preserve"> PAGEREF _Toc26113937 \h </w:instrText>
            </w:r>
            <w:r w:rsidR="00A96034">
              <w:rPr>
                <w:noProof/>
                <w:webHidden/>
              </w:rPr>
            </w:r>
            <w:r w:rsidR="00A96034">
              <w:rPr>
                <w:noProof/>
                <w:webHidden/>
              </w:rPr>
              <w:fldChar w:fldCharType="separate"/>
            </w:r>
            <w:r w:rsidR="00A96034">
              <w:rPr>
                <w:noProof/>
                <w:webHidden/>
              </w:rPr>
              <w:t>48</w:t>
            </w:r>
            <w:r w:rsidR="00A96034">
              <w:rPr>
                <w:noProof/>
                <w:webHidden/>
              </w:rPr>
              <w:fldChar w:fldCharType="end"/>
            </w:r>
          </w:hyperlink>
        </w:p>
        <w:p w14:paraId="662653AF" w14:textId="77777777" w:rsidR="00A96034" w:rsidRDefault="0095085F">
          <w:pPr>
            <w:pStyle w:val="Verzeichnis3"/>
            <w:tabs>
              <w:tab w:val="right" w:leader="dot" w:pos="10024"/>
            </w:tabs>
            <w:rPr>
              <w:rFonts w:asciiTheme="minorHAnsi" w:hAnsiTheme="minorHAnsi"/>
              <w:noProof/>
              <w:color w:val="auto"/>
              <w:sz w:val="22"/>
              <w:lang w:eastAsia="de-DE"/>
            </w:rPr>
          </w:pPr>
          <w:hyperlink w:anchor="_Toc26113938" w:history="1">
            <w:r w:rsidR="00A96034" w:rsidRPr="002B24C7">
              <w:rPr>
                <w:rStyle w:val="Hyperlink"/>
                <w:noProof/>
              </w:rPr>
              <w:t>Vorteile der Transponder Zeitmessung im Radsport</w:t>
            </w:r>
            <w:r w:rsidR="00A96034">
              <w:rPr>
                <w:noProof/>
                <w:webHidden/>
              </w:rPr>
              <w:tab/>
            </w:r>
            <w:r w:rsidR="00A96034">
              <w:rPr>
                <w:noProof/>
                <w:webHidden/>
              </w:rPr>
              <w:fldChar w:fldCharType="begin"/>
            </w:r>
            <w:r w:rsidR="00A96034">
              <w:rPr>
                <w:noProof/>
                <w:webHidden/>
              </w:rPr>
              <w:instrText xml:space="preserve"> PAGEREF _Toc26113938 \h </w:instrText>
            </w:r>
            <w:r w:rsidR="00A96034">
              <w:rPr>
                <w:noProof/>
                <w:webHidden/>
              </w:rPr>
            </w:r>
            <w:r w:rsidR="00A96034">
              <w:rPr>
                <w:noProof/>
                <w:webHidden/>
              </w:rPr>
              <w:fldChar w:fldCharType="separate"/>
            </w:r>
            <w:r w:rsidR="00A96034">
              <w:rPr>
                <w:noProof/>
                <w:webHidden/>
              </w:rPr>
              <w:t>48</w:t>
            </w:r>
            <w:r w:rsidR="00A96034">
              <w:rPr>
                <w:noProof/>
                <w:webHidden/>
              </w:rPr>
              <w:fldChar w:fldCharType="end"/>
            </w:r>
          </w:hyperlink>
        </w:p>
        <w:p w14:paraId="67654C52" w14:textId="77777777" w:rsidR="00A96034" w:rsidRDefault="0095085F">
          <w:pPr>
            <w:pStyle w:val="Verzeichnis3"/>
            <w:tabs>
              <w:tab w:val="right" w:leader="dot" w:pos="10024"/>
            </w:tabs>
            <w:rPr>
              <w:rFonts w:asciiTheme="minorHAnsi" w:hAnsiTheme="minorHAnsi"/>
              <w:noProof/>
              <w:color w:val="auto"/>
              <w:sz w:val="22"/>
              <w:lang w:eastAsia="de-DE"/>
            </w:rPr>
          </w:pPr>
          <w:hyperlink w:anchor="_Toc26113939" w:history="1">
            <w:r w:rsidR="00A96034" w:rsidRPr="002B24C7">
              <w:rPr>
                <w:rStyle w:val="Hyperlink"/>
                <w:noProof/>
              </w:rPr>
              <w:t>Aktives Transponder System von der Firma MYLAPS Sports Timing</w:t>
            </w:r>
            <w:r w:rsidR="00A96034">
              <w:rPr>
                <w:noProof/>
                <w:webHidden/>
              </w:rPr>
              <w:tab/>
            </w:r>
            <w:r w:rsidR="00A96034">
              <w:rPr>
                <w:noProof/>
                <w:webHidden/>
              </w:rPr>
              <w:fldChar w:fldCharType="begin"/>
            </w:r>
            <w:r w:rsidR="00A96034">
              <w:rPr>
                <w:noProof/>
                <w:webHidden/>
              </w:rPr>
              <w:instrText xml:space="preserve"> PAGEREF _Toc26113939 \h </w:instrText>
            </w:r>
            <w:r w:rsidR="00A96034">
              <w:rPr>
                <w:noProof/>
                <w:webHidden/>
              </w:rPr>
            </w:r>
            <w:r w:rsidR="00A96034">
              <w:rPr>
                <w:noProof/>
                <w:webHidden/>
              </w:rPr>
              <w:fldChar w:fldCharType="separate"/>
            </w:r>
            <w:r w:rsidR="00A96034">
              <w:rPr>
                <w:noProof/>
                <w:webHidden/>
              </w:rPr>
              <w:t>50</w:t>
            </w:r>
            <w:r w:rsidR="00A96034">
              <w:rPr>
                <w:noProof/>
                <w:webHidden/>
              </w:rPr>
              <w:fldChar w:fldCharType="end"/>
            </w:r>
          </w:hyperlink>
        </w:p>
        <w:p w14:paraId="342DC746" w14:textId="77777777" w:rsidR="00A96034" w:rsidRDefault="0095085F">
          <w:pPr>
            <w:pStyle w:val="Verzeichnis3"/>
            <w:tabs>
              <w:tab w:val="right" w:leader="dot" w:pos="10024"/>
            </w:tabs>
            <w:rPr>
              <w:rFonts w:asciiTheme="minorHAnsi" w:hAnsiTheme="minorHAnsi"/>
              <w:noProof/>
              <w:color w:val="auto"/>
              <w:sz w:val="22"/>
              <w:lang w:eastAsia="de-DE"/>
            </w:rPr>
          </w:pPr>
          <w:hyperlink w:anchor="_Toc26113940" w:history="1">
            <w:r w:rsidR="00A96034" w:rsidRPr="002B24C7">
              <w:rPr>
                <w:rStyle w:val="Hyperlink"/>
                <w:noProof/>
              </w:rPr>
              <w:t>Passives Transponder System basierend auf RFID Industrie Komponenten</w:t>
            </w:r>
            <w:r w:rsidR="00A96034">
              <w:rPr>
                <w:noProof/>
                <w:webHidden/>
              </w:rPr>
              <w:tab/>
            </w:r>
            <w:r w:rsidR="00A96034">
              <w:rPr>
                <w:noProof/>
                <w:webHidden/>
              </w:rPr>
              <w:fldChar w:fldCharType="begin"/>
            </w:r>
            <w:r w:rsidR="00A96034">
              <w:rPr>
                <w:noProof/>
                <w:webHidden/>
              </w:rPr>
              <w:instrText xml:space="preserve"> PAGEREF _Toc26113940 \h </w:instrText>
            </w:r>
            <w:r w:rsidR="00A96034">
              <w:rPr>
                <w:noProof/>
                <w:webHidden/>
              </w:rPr>
            </w:r>
            <w:r w:rsidR="00A96034">
              <w:rPr>
                <w:noProof/>
                <w:webHidden/>
              </w:rPr>
              <w:fldChar w:fldCharType="separate"/>
            </w:r>
            <w:r w:rsidR="00A96034">
              <w:rPr>
                <w:noProof/>
                <w:webHidden/>
              </w:rPr>
              <w:t>53</w:t>
            </w:r>
            <w:r w:rsidR="00A96034">
              <w:rPr>
                <w:noProof/>
                <w:webHidden/>
              </w:rPr>
              <w:fldChar w:fldCharType="end"/>
            </w:r>
          </w:hyperlink>
        </w:p>
        <w:p w14:paraId="5B4287F8" w14:textId="77777777" w:rsidR="00A96034" w:rsidRDefault="0095085F">
          <w:pPr>
            <w:pStyle w:val="Verzeichnis3"/>
            <w:tabs>
              <w:tab w:val="right" w:leader="dot" w:pos="10024"/>
            </w:tabs>
            <w:rPr>
              <w:rFonts w:asciiTheme="minorHAnsi" w:hAnsiTheme="minorHAnsi"/>
              <w:noProof/>
              <w:color w:val="auto"/>
              <w:sz w:val="22"/>
              <w:lang w:eastAsia="de-DE"/>
            </w:rPr>
          </w:pPr>
          <w:hyperlink w:anchor="_Toc26113941" w:history="1">
            <w:r w:rsidR="00A96034" w:rsidRPr="002B24C7">
              <w:rPr>
                <w:rStyle w:val="Hyperlink"/>
                <w:noProof/>
                <w:lang w:val="en-US"/>
              </w:rPr>
              <w:t>UCI: The Timekeeping guide for provider (03/2012)</w:t>
            </w:r>
            <w:r w:rsidR="00A96034">
              <w:rPr>
                <w:noProof/>
                <w:webHidden/>
              </w:rPr>
              <w:tab/>
            </w:r>
            <w:r w:rsidR="00A96034">
              <w:rPr>
                <w:noProof/>
                <w:webHidden/>
              </w:rPr>
              <w:fldChar w:fldCharType="begin"/>
            </w:r>
            <w:r w:rsidR="00A96034">
              <w:rPr>
                <w:noProof/>
                <w:webHidden/>
              </w:rPr>
              <w:instrText xml:space="preserve"> PAGEREF _Toc26113941 \h </w:instrText>
            </w:r>
            <w:r w:rsidR="00A96034">
              <w:rPr>
                <w:noProof/>
                <w:webHidden/>
              </w:rPr>
            </w:r>
            <w:r w:rsidR="00A96034">
              <w:rPr>
                <w:noProof/>
                <w:webHidden/>
              </w:rPr>
              <w:fldChar w:fldCharType="separate"/>
            </w:r>
            <w:r w:rsidR="00A96034">
              <w:rPr>
                <w:noProof/>
                <w:webHidden/>
              </w:rPr>
              <w:t>54</w:t>
            </w:r>
            <w:r w:rsidR="00A96034">
              <w:rPr>
                <w:noProof/>
                <w:webHidden/>
              </w:rPr>
              <w:fldChar w:fldCharType="end"/>
            </w:r>
          </w:hyperlink>
        </w:p>
        <w:p w14:paraId="22671022" w14:textId="77777777" w:rsidR="00A96034" w:rsidRDefault="0095085F">
          <w:pPr>
            <w:pStyle w:val="Verzeichnis1"/>
            <w:tabs>
              <w:tab w:val="right" w:leader="dot" w:pos="10024"/>
            </w:tabs>
            <w:rPr>
              <w:rFonts w:asciiTheme="minorHAnsi" w:hAnsiTheme="minorHAnsi"/>
              <w:noProof/>
              <w:color w:val="auto"/>
              <w:sz w:val="22"/>
              <w:lang w:eastAsia="de-DE"/>
            </w:rPr>
          </w:pPr>
          <w:hyperlink w:anchor="_Toc26113942" w:history="1">
            <w:r w:rsidR="00A96034" w:rsidRPr="002B24C7">
              <w:rPr>
                <w:rStyle w:val="Hyperlink"/>
                <w:noProof/>
              </w:rPr>
              <w:t>Siegerehrung</w:t>
            </w:r>
            <w:r w:rsidR="00A96034">
              <w:rPr>
                <w:noProof/>
                <w:webHidden/>
              </w:rPr>
              <w:tab/>
            </w:r>
            <w:r w:rsidR="00A96034">
              <w:rPr>
                <w:noProof/>
                <w:webHidden/>
              </w:rPr>
              <w:fldChar w:fldCharType="begin"/>
            </w:r>
            <w:r w:rsidR="00A96034">
              <w:rPr>
                <w:noProof/>
                <w:webHidden/>
              </w:rPr>
              <w:instrText xml:space="preserve"> PAGEREF _Toc26113942 \h </w:instrText>
            </w:r>
            <w:r w:rsidR="00A96034">
              <w:rPr>
                <w:noProof/>
                <w:webHidden/>
              </w:rPr>
            </w:r>
            <w:r w:rsidR="00A96034">
              <w:rPr>
                <w:noProof/>
                <w:webHidden/>
              </w:rPr>
              <w:fldChar w:fldCharType="separate"/>
            </w:r>
            <w:r w:rsidR="00A96034">
              <w:rPr>
                <w:noProof/>
                <w:webHidden/>
              </w:rPr>
              <w:t>57</w:t>
            </w:r>
            <w:r w:rsidR="00A96034">
              <w:rPr>
                <w:noProof/>
                <w:webHidden/>
              </w:rPr>
              <w:fldChar w:fldCharType="end"/>
            </w:r>
          </w:hyperlink>
        </w:p>
        <w:p w14:paraId="66E2B66D" w14:textId="77777777" w:rsidR="00A96034" w:rsidRDefault="0095085F">
          <w:pPr>
            <w:pStyle w:val="Verzeichnis1"/>
            <w:tabs>
              <w:tab w:val="right" w:leader="dot" w:pos="10024"/>
            </w:tabs>
            <w:rPr>
              <w:rFonts w:asciiTheme="minorHAnsi" w:hAnsiTheme="minorHAnsi"/>
              <w:noProof/>
              <w:color w:val="auto"/>
              <w:sz w:val="22"/>
              <w:lang w:eastAsia="de-DE"/>
            </w:rPr>
          </w:pPr>
          <w:hyperlink w:anchor="_Toc26113943" w:history="1">
            <w:r w:rsidR="00A96034" w:rsidRPr="002B24C7">
              <w:rPr>
                <w:rStyle w:val="Hyperlink"/>
                <w:noProof/>
              </w:rPr>
              <w:t>Quellenangaben</w:t>
            </w:r>
            <w:r w:rsidR="00A96034">
              <w:rPr>
                <w:noProof/>
                <w:webHidden/>
              </w:rPr>
              <w:tab/>
            </w:r>
            <w:r w:rsidR="00A96034">
              <w:rPr>
                <w:noProof/>
                <w:webHidden/>
              </w:rPr>
              <w:fldChar w:fldCharType="begin"/>
            </w:r>
            <w:r w:rsidR="00A96034">
              <w:rPr>
                <w:noProof/>
                <w:webHidden/>
              </w:rPr>
              <w:instrText xml:space="preserve"> PAGEREF _Toc26113943 \h </w:instrText>
            </w:r>
            <w:r w:rsidR="00A96034">
              <w:rPr>
                <w:noProof/>
                <w:webHidden/>
              </w:rPr>
            </w:r>
            <w:r w:rsidR="00A96034">
              <w:rPr>
                <w:noProof/>
                <w:webHidden/>
              </w:rPr>
              <w:fldChar w:fldCharType="separate"/>
            </w:r>
            <w:r w:rsidR="00A96034">
              <w:rPr>
                <w:noProof/>
                <w:webHidden/>
              </w:rPr>
              <w:t>58</w:t>
            </w:r>
            <w:r w:rsidR="00A96034">
              <w:rPr>
                <w:noProof/>
                <w:webHidden/>
              </w:rPr>
              <w:fldChar w:fldCharType="end"/>
            </w:r>
          </w:hyperlink>
        </w:p>
        <w:p w14:paraId="227D57C7" w14:textId="77777777" w:rsidR="00A36BCB" w:rsidRDefault="00A36BCB">
          <w:r>
            <w:rPr>
              <w:b/>
              <w:bCs/>
            </w:rPr>
            <w:fldChar w:fldCharType="end"/>
          </w:r>
        </w:p>
      </w:sdtContent>
    </w:sdt>
    <w:p w14:paraId="3D9D4183" w14:textId="77777777" w:rsidR="00836C31" w:rsidRDefault="00836C31">
      <w:pPr>
        <w:spacing w:after="200" w:line="276" w:lineRule="auto"/>
        <w:rPr>
          <w:b/>
        </w:rPr>
      </w:pPr>
      <w:r>
        <w:rPr>
          <w:b/>
        </w:rPr>
        <w:br w:type="page"/>
      </w:r>
    </w:p>
    <w:p w14:paraId="54E71EB9" w14:textId="77777777" w:rsidR="00836C31" w:rsidRPr="00EA387B" w:rsidRDefault="008363FB" w:rsidP="00EA387B">
      <w:pPr>
        <w:pStyle w:val="berschrift1"/>
      </w:pPr>
      <w:bookmarkStart w:id="1" w:name="_Toc26113907"/>
      <w:r w:rsidRPr="00EA387B">
        <w:lastRenderedPageBreak/>
        <w:t>Organisation</w:t>
      </w:r>
      <w:r w:rsidR="00C518BA" w:rsidRPr="00EA387B">
        <w:t xml:space="preserve"> Struktur</w:t>
      </w:r>
      <w:bookmarkEnd w:id="1"/>
    </w:p>
    <w:p w14:paraId="41927AC5" w14:textId="77777777" w:rsidR="008363FB" w:rsidRDefault="008363FB">
      <w:pPr>
        <w:spacing w:after="200"/>
      </w:pPr>
      <w:r>
        <w:t xml:space="preserve">Vor dem Sport Event muss definiert sein, wer für was verantwortlich ist. Neben einen Hauptverantwortlichen Organisationsleiter </w:t>
      </w:r>
      <w:r w:rsidR="00FE4D9A">
        <w:t>kann</w:t>
      </w:r>
      <w:r>
        <w:t xml:space="preserve"> es noch weitere Bereichsleiter und dann die Helfer geben (entspricht drei Hierarchien):</w:t>
      </w:r>
    </w:p>
    <w:p w14:paraId="2B7CB00F" w14:textId="77777777" w:rsidR="008363FB" w:rsidRPr="003A4E29" w:rsidRDefault="008363FB" w:rsidP="008363FB">
      <w:pPr>
        <w:spacing w:after="200"/>
      </w:pPr>
      <w:r w:rsidRPr="003A4E29">
        <w:t>Kleinere Events</w:t>
      </w:r>
      <w:r w:rsidR="00805C38">
        <w:t>:</w:t>
      </w:r>
    </w:p>
    <w:p w14:paraId="697AF6C7" w14:textId="77777777" w:rsidR="008363FB" w:rsidRPr="003A4E29" w:rsidRDefault="008363FB" w:rsidP="008363FB">
      <w:pPr>
        <w:pStyle w:val="Listenabsatz"/>
        <w:numPr>
          <w:ilvl w:val="0"/>
          <w:numId w:val="4"/>
        </w:numPr>
        <w:spacing w:after="200"/>
      </w:pPr>
      <w:r w:rsidRPr="003A4E29">
        <w:t xml:space="preserve">Organisationsleiter </w:t>
      </w:r>
    </w:p>
    <w:p w14:paraId="2D5A2D80" w14:textId="77777777" w:rsidR="008363FB" w:rsidRPr="003A4E29" w:rsidRDefault="008363FB" w:rsidP="008363FB">
      <w:pPr>
        <w:pStyle w:val="Listenabsatz"/>
        <w:numPr>
          <w:ilvl w:val="0"/>
          <w:numId w:val="4"/>
        </w:numPr>
        <w:spacing w:after="200"/>
      </w:pPr>
      <w:r w:rsidRPr="003A4E29">
        <w:t>Bereichsleiter</w:t>
      </w:r>
    </w:p>
    <w:p w14:paraId="77904EFB" w14:textId="77777777" w:rsidR="008363FB" w:rsidRPr="003A4E29" w:rsidRDefault="008363FB" w:rsidP="008363FB">
      <w:pPr>
        <w:pStyle w:val="Listenabsatz"/>
        <w:numPr>
          <w:ilvl w:val="0"/>
          <w:numId w:val="4"/>
        </w:numPr>
        <w:spacing w:after="200"/>
      </w:pPr>
      <w:r w:rsidRPr="003A4E29">
        <w:t>Helfer</w:t>
      </w:r>
    </w:p>
    <w:p w14:paraId="7632D7F6" w14:textId="77777777" w:rsidR="00C518BA" w:rsidRPr="003A4E29" w:rsidRDefault="008363FB">
      <w:pPr>
        <w:spacing w:after="200"/>
      </w:pPr>
      <w:r>
        <w:t xml:space="preserve">Bei Großevents wie </w:t>
      </w:r>
      <w:r w:rsidR="00C518BA" w:rsidRPr="003A4E29">
        <w:t xml:space="preserve">z.B. </w:t>
      </w:r>
      <w:r>
        <w:t xml:space="preserve">die Nordische Ski </w:t>
      </w:r>
      <w:r w:rsidR="00C518BA" w:rsidRPr="003A4E29">
        <w:t>WM</w:t>
      </w:r>
      <w:r>
        <w:t xml:space="preserve"> 2019 in Seefeld waren es fünf Hierarchieebenen:</w:t>
      </w:r>
    </w:p>
    <w:p w14:paraId="1793DE0C" w14:textId="77777777" w:rsidR="00C518BA" w:rsidRPr="003A4E29" w:rsidRDefault="00C518BA" w:rsidP="00C518BA">
      <w:pPr>
        <w:pStyle w:val="Listenabsatz"/>
        <w:numPr>
          <w:ilvl w:val="0"/>
          <w:numId w:val="3"/>
        </w:numPr>
        <w:spacing w:after="200"/>
        <w:rPr>
          <w:lang w:val="en-US"/>
        </w:rPr>
      </w:pPr>
      <w:r w:rsidRPr="003A4E29">
        <w:rPr>
          <w:lang w:val="en-US"/>
        </w:rPr>
        <w:t>ÖSV Chef</w:t>
      </w:r>
    </w:p>
    <w:p w14:paraId="1EBA3892" w14:textId="77777777" w:rsidR="00C518BA" w:rsidRPr="003A4E29" w:rsidRDefault="00C518BA" w:rsidP="00C518BA">
      <w:pPr>
        <w:pStyle w:val="Listenabsatz"/>
        <w:numPr>
          <w:ilvl w:val="0"/>
          <w:numId w:val="3"/>
        </w:numPr>
        <w:spacing w:after="200"/>
        <w:rPr>
          <w:lang w:val="en-US"/>
        </w:rPr>
      </w:pPr>
      <w:r w:rsidRPr="003A4E29">
        <w:rPr>
          <w:lang w:val="en-US"/>
        </w:rPr>
        <w:t>Organization Director</w:t>
      </w:r>
    </w:p>
    <w:p w14:paraId="6918F415" w14:textId="77777777" w:rsidR="00C518BA" w:rsidRPr="003A4E29" w:rsidRDefault="00C518BA" w:rsidP="00C518BA">
      <w:pPr>
        <w:pStyle w:val="Listenabsatz"/>
        <w:numPr>
          <w:ilvl w:val="0"/>
          <w:numId w:val="3"/>
        </w:numPr>
        <w:spacing w:after="200"/>
        <w:rPr>
          <w:lang w:val="en-US"/>
        </w:rPr>
      </w:pPr>
      <w:r w:rsidRPr="003A4E29">
        <w:rPr>
          <w:lang w:val="en-US"/>
        </w:rPr>
        <w:t>Chef of Event Production</w:t>
      </w:r>
    </w:p>
    <w:p w14:paraId="7D58A88F" w14:textId="77777777" w:rsidR="00C518BA" w:rsidRPr="003A4E29" w:rsidRDefault="00C518BA" w:rsidP="00934822">
      <w:pPr>
        <w:pStyle w:val="Listenabsatz"/>
        <w:numPr>
          <w:ilvl w:val="0"/>
          <w:numId w:val="3"/>
        </w:numPr>
        <w:spacing w:after="200"/>
      </w:pPr>
      <w:r w:rsidRPr="003A4E29">
        <w:t xml:space="preserve">Bereichsleiter </w:t>
      </w:r>
    </w:p>
    <w:p w14:paraId="4D477B79" w14:textId="77777777" w:rsidR="00C518BA" w:rsidRPr="003A4E29" w:rsidRDefault="00C518BA" w:rsidP="00934822">
      <w:pPr>
        <w:pStyle w:val="Listenabsatz"/>
        <w:numPr>
          <w:ilvl w:val="0"/>
          <w:numId w:val="3"/>
        </w:numPr>
        <w:spacing w:after="200"/>
      </w:pPr>
      <w:r w:rsidRPr="003A4E29">
        <w:t>Volunteer</w:t>
      </w:r>
    </w:p>
    <w:p w14:paraId="4A589ECF" w14:textId="77777777" w:rsidR="003242F1" w:rsidRPr="003A4E29" w:rsidRDefault="00C518BA">
      <w:pPr>
        <w:spacing w:after="200"/>
      </w:pPr>
      <w:r w:rsidRPr="003A4E29">
        <w:t xml:space="preserve">Der Organisationsleiter hat normalerweise keine </w:t>
      </w:r>
      <w:r w:rsidR="00EE6B47" w:rsidRPr="003A4E29">
        <w:t>spezielle</w:t>
      </w:r>
      <w:r w:rsidRPr="003A4E29">
        <w:t xml:space="preserve"> Aufgabe und </w:t>
      </w:r>
      <w:r w:rsidR="00EE6B47" w:rsidRPr="003A4E29">
        <w:t>behält den Überblick über den Ablauf des Events und ist Ansprechpartner für alle Probleme und Fragen.</w:t>
      </w:r>
    </w:p>
    <w:p w14:paraId="44D13A79" w14:textId="77777777" w:rsidR="00EE6B47" w:rsidRDefault="00EE6B47">
      <w:pPr>
        <w:spacing w:after="200"/>
      </w:pPr>
      <w:r w:rsidRPr="003A4E29">
        <w:t>Der Bereichsleiter ist für seinen Bereich verantwortlich und orga</w:t>
      </w:r>
      <w:r w:rsidR="00805C38">
        <w:t>nisiert diesen und seine Helfer selbstständig.</w:t>
      </w:r>
    </w:p>
    <w:p w14:paraId="29BD148B" w14:textId="77777777" w:rsidR="0006138A" w:rsidRDefault="0006138A">
      <w:pPr>
        <w:spacing w:after="200"/>
      </w:pPr>
      <w:r>
        <w:t>Mögliche Bereiche sind:</w:t>
      </w:r>
    </w:p>
    <w:p w14:paraId="55C9D124" w14:textId="77777777" w:rsidR="00805C38" w:rsidRDefault="00805C38" w:rsidP="00805C38">
      <w:pPr>
        <w:pStyle w:val="Listenabsatz"/>
      </w:pPr>
      <w:r w:rsidRPr="0006138A">
        <w:t>Allg. Organisation</w:t>
      </w:r>
    </w:p>
    <w:p w14:paraId="3A693835" w14:textId="77777777" w:rsidR="0006138A" w:rsidRPr="0006138A" w:rsidRDefault="0006138A" w:rsidP="0006138A">
      <w:pPr>
        <w:pStyle w:val="Listenabsatz"/>
      </w:pPr>
      <w:r w:rsidRPr="0006138A">
        <w:t>Strecke (Absperrung/Absicherung)</w:t>
      </w:r>
      <w:r w:rsidR="00805C38">
        <w:t xml:space="preserve"> und Streckenposten</w:t>
      </w:r>
    </w:p>
    <w:p w14:paraId="719E12D5" w14:textId="77777777" w:rsidR="0006138A" w:rsidRPr="0006138A" w:rsidRDefault="0006138A" w:rsidP="0006138A">
      <w:pPr>
        <w:pStyle w:val="Listenabsatz"/>
      </w:pPr>
      <w:r w:rsidRPr="0006138A">
        <w:t>Kampfgericht/Zeitnahme/Sprecher</w:t>
      </w:r>
      <w:r w:rsidR="00805C38">
        <w:t xml:space="preserve"> bzw. sportliche Leitung</w:t>
      </w:r>
    </w:p>
    <w:p w14:paraId="58455D74" w14:textId="77777777" w:rsidR="0006138A" w:rsidRPr="0006138A" w:rsidRDefault="0006138A" w:rsidP="0006138A">
      <w:pPr>
        <w:pStyle w:val="Listenabsatz"/>
      </w:pPr>
      <w:r w:rsidRPr="0006138A">
        <w:t>Startnummernausgabe</w:t>
      </w:r>
    </w:p>
    <w:p w14:paraId="781F1084" w14:textId="77777777" w:rsidR="0006138A" w:rsidRPr="0006138A" w:rsidRDefault="0006138A" w:rsidP="0006138A">
      <w:pPr>
        <w:pStyle w:val="Listenabsatz"/>
      </w:pPr>
      <w:r w:rsidRPr="0006138A">
        <w:t>Siegerehrung</w:t>
      </w:r>
    </w:p>
    <w:p w14:paraId="5AC98EF0" w14:textId="77777777" w:rsidR="0006138A" w:rsidRPr="0006138A" w:rsidRDefault="0006138A" w:rsidP="0006138A">
      <w:pPr>
        <w:pStyle w:val="Listenabsatz"/>
      </w:pPr>
      <w:r w:rsidRPr="0006138A">
        <w:t>Parkplatz</w:t>
      </w:r>
    </w:p>
    <w:p w14:paraId="017D781D" w14:textId="77777777" w:rsidR="0006138A" w:rsidRPr="0006138A" w:rsidRDefault="0006138A" w:rsidP="0006138A">
      <w:pPr>
        <w:pStyle w:val="Listenabsatz"/>
      </w:pPr>
      <w:r w:rsidRPr="0006138A">
        <w:t>Sanitätsdienst</w:t>
      </w:r>
    </w:p>
    <w:p w14:paraId="4575ABBA" w14:textId="77777777" w:rsidR="0006138A" w:rsidRPr="0006138A" w:rsidRDefault="0006138A" w:rsidP="0006138A">
      <w:pPr>
        <w:pStyle w:val="Listenabsatz"/>
      </w:pPr>
      <w:r w:rsidRPr="0006138A">
        <w:t>Kinderbetreuung (falls nötig)</w:t>
      </w:r>
    </w:p>
    <w:p w14:paraId="4E49EB71" w14:textId="77777777" w:rsidR="00805C38" w:rsidRPr="0006138A" w:rsidRDefault="00805C38" w:rsidP="00805C38">
      <w:pPr>
        <w:pStyle w:val="Listenabsatz"/>
      </w:pPr>
      <w:r w:rsidRPr="0006138A">
        <w:t>Sponsoren</w:t>
      </w:r>
    </w:p>
    <w:p w14:paraId="04DA3070" w14:textId="77777777" w:rsidR="00805C38" w:rsidRPr="0006138A" w:rsidRDefault="00805C38" w:rsidP="00805C38">
      <w:pPr>
        <w:pStyle w:val="Listenabsatz"/>
      </w:pPr>
      <w:r w:rsidRPr="0006138A">
        <w:t>Catering</w:t>
      </w:r>
    </w:p>
    <w:p w14:paraId="4180D8C2" w14:textId="77777777" w:rsidR="00805C38" w:rsidRPr="0006138A" w:rsidRDefault="00805C38" w:rsidP="00805C38">
      <w:pPr>
        <w:pStyle w:val="Listenabsatz"/>
      </w:pPr>
      <w:r w:rsidRPr="0006138A">
        <w:t>Verlosung/Tombola</w:t>
      </w:r>
    </w:p>
    <w:p w14:paraId="07085A6E" w14:textId="77777777" w:rsidR="0006138A" w:rsidRDefault="0006138A" w:rsidP="0006138A">
      <w:pPr>
        <w:pStyle w:val="Listenabsatz"/>
      </w:pPr>
      <w:r w:rsidRPr="0006138A">
        <w:t>Läufer/Springer (Transport von Infos und Material)</w:t>
      </w:r>
    </w:p>
    <w:p w14:paraId="6681DA2B" w14:textId="77777777" w:rsidR="0006138A" w:rsidRDefault="0006138A" w:rsidP="0006138A"/>
    <w:p w14:paraId="1E9B83E8" w14:textId="77777777" w:rsidR="0006138A" w:rsidRPr="003A4E29" w:rsidRDefault="0006138A" w:rsidP="0006138A"/>
    <w:p w14:paraId="4F201E6B" w14:textId="77777777" w:rsidR="00EE6B47" w:rsidRPr="003A4E29" w:rsidRDefault="00EE6B47">
      <w:pPr>
        <w:spacing w:after="200" w:line="276" w:lineRule="auto"/>
      </w:pPr>
      <w:r w:rsidRPr="003A4E29">
        <w:br w:type="page"/>
      </w:r>
    </w:p>
    <w:p w14:paraId="1E3BBF1F" w14:textId="77777777" w:rsidR="0007663C" w:rsidRDefault="0007663C" w:rsidP="0007663C">
      <w:pPr>
        <w:pStyle w:val="berschrift1"/>
      </w:pPr>
      <w:bookmarkStart w:id="2" w:name="_Toc26113908"/>
      <w:r>
        <w:lastRenderedPageBreak/>
        <w:t>Helfer</w:t>
      </w:r>
      <w:bookmarkEnd w:id="2"/>
    </w:p>
    <w:p w14:paraId="751FD057" w14:textId="77777777" w:rsidR="0007663C" w:rsidRDefault="0007663C" w:rsidP="0007663C">
      <w:pPr>
        <w:spacing w:after="200"/>
      </w:pPr>
      <w:r>
        <w:t xml:space="preserve">Ohne einer ausreichenden Anzahl von Helfern kann kein Sport Event </w:t>
      </w:r>
      <w:r w:rsidR="00805C38">
        <w:t>durchführen</w:t>
      </w:r>
      <w:r>
        <w:t xml:space="preserve"> werden.</w:t>
      </w:r>
    </w:p>
    <w:p w14:paraId="60888FC4" w14:textId="77777777" w:rsidR="001F5236" w:rsidRDefault="001F5236" w:rsidP="0007663C">
      <w:pPr>
        <w:spacing w:after="200"/>
      </w:pPr>
    </w:p>
    <w:p w14:paraId="72003D46" w14:textId="77777777" w:rsidR="0007663C" w:rsidRPr="001F5236" w:rsidRDefault="0007663C" w:rsidP="0007663C">
      <w:pPr>
        <w:spacing w:after="200"/>
        <w:rPr>
          <w:b/>
        </w:rPr>
      </w:pPr>
      <w:r w:rsidRPr="001F5236">
        <w:rPr>
          <w:b/>
        </w:rPr>
        <w:t>Checkliste:</w:t>
      </w:r>
    </w:p>
    <w:p w14:paraId="0E3B95ED" w14:textId="77777777" w:rsidR="0007663C" w:rsidRDefault="0007663C" w:rsidP="0007663C">
      <w:pPr>
        <w:pStyle w:val="Checkliste"/>
      </w:pPr>
      <w:r>
        <w:t>Vorzeitig im Verein/</w:t>
      </w:r>
      <w:r w:rsidR="00805C38">
        <w:t xml:space="preserve">bei </w:t>
      </w:r>
      <w:r>
        <w:t>Bekannten nachfragen wer am Veranstaltungstag Zeit hat und mithelfen möchte</w:t>
      </w:r>
    </w:p>
    <w:p w14:paraId="1EF3635E" w14:textId="77777777" w:rsidR="0007663C" w:rsidRDefault="0007663C" w:rsidP="0007663C">
      <w:pPr>
        <w:pStyle w:val="Checkliste"/>
      </w:pPr>
      <w:r>
        <w:t>Helfer in Bereich</w:t>
      </w:r>
      <w:r w:rsidR="001F5236">
        <w:t>e</w:t>
      </w:r>
      <w:r>
        <w:t xml:space="preserve"> mit Bereichsleiter einteilen</w:t>
      </w:r>
    </w:p>
    <w:p w14:paraId="7A37BE73" w14:textId="77777777" w:rsidR="0007663C" w:rsidRDefault="0007663C" w:rsidP="0007663C">
      <w:pPr>
        <w:pStyle w:val="Checkliste"/>
      </w:pPr>
      <w:r>
        <w:t>Spätestens einen Tag vor dem Event Einteilung der Helfer und jedem Helfer genau erklären was seine Aufgabe(n) ist. Evtl. Plan mit aushändigen.</w:t>
      </w:r>
    </w:p>
    <w:p w14:paraId="47922F8C" w14:textId="77777777" w:rsidR="0007663C" w:rsidRDefault="0007663C" w:rsidP="0007663C">
      <w:pPr>
        <w:pStyle w:val="Checkliste"/>
      </w:pPr>
      <w:r>
        <w:t xml:space="preserve">Infoblatt mit den wichtigsten Notfall Telefonnummern von den </w:t>
      </w:r>
      <w:proofErr w:type="spellStart"/>
      <w:r>
        <w:t>Orga</w:t>
      </w:r>
      <w:proofErr w:type="spellEnd"/>
      <w:r>
        <w:t>- und Bereichsleitern verteilen</w:t>
      </w:r>
      <w:r w:rsidR="00805C38">
        <w:t xml:space="preserve"> an jeden Helfer</w:t>
      </w:r>
    </w:p>
    <w:p w14:paraId="4E36EBBE" w14:textId="77777777" w:rsidR="0007663C" w:rsidRDefault="0007663C" w:rsidP="0007663C">
      <w:pPr>
        <w:pStyle w:val="Checkliste"/>
      </w:pPr>
      <w:r>
        <w:t>Am Event Tag in der Früh Anwesenheitskontrolle durchführen und ggf. Ausfälle durch Reservehelfer/Springer auffüllen.</w:t>
      </w:r>
    </w:p>
    <w:p w14:paraId="2BFEC8B8" w14:textId="77777777" w:rsidR="0007663C" w:rsidRDefault="0007663C" w:rsidP="00F5434E">
      <w:pPr>
        <w:pStyle w:val="Checkliste"/>
      </w:pPr>
      <w:r>
        <w:t>Sehr wichtig: Einkleidung</w:t>
      </w:r>
      <w:r>
        <w:br/>
        <w:t>Damit erkennt der Sportler und Zuschauer wer zur Organisation gehört</w:t>
      </w:r>
      <w:r>
        <w:br/>
        <w:t>Entweder verpflichtend die Vereinskleidung (Polo-Shirt/Jacken etc.)</w:t>
      </w:r>
      <w:r w:rsidR="001F5236">
        <w:t xml:space="preserve"> oder</w:t>
      </w:r>
      <w:r w:rsidR="001F5236">
        <w:br/>
        <w:t>e</w:t>
      </w:r>
      <w:r>
        <w:t>igene Kleidung für das Event anfertigen lassen (üblich bei großen Sport Events: mindestens Jacke/Sweatshirt oder komplette Einkleidung von Mütze, Handschuhe, Jacke, Hose zu Pullis</w:t>
      </w:r>
      <w:r w:rsidR="00805C38">
        <w:t>)</w:t>
      </w:r>
    </w:p>
    <w:p w14:paraId="6866F583" w14:textId="77777777" w:rsidR="0007663C" w:rsidRDefault="0007663C" w:rsidP="0007663C">
      <w:pPr>
        <w:pStyle w:val="Checkliste"/>
      </w:pPr>
      <w:r>
        <w:t>Helfer (und auch Kampfrichter) haben immer kostenlose Verpflegung:</w:t>
      </w:r>
      <w:r>
        <w:br/>
        <w:t>Verpflegung für Helfer vorher einplanen und evtl. eigene Stände/Orte dafür vorsehen.</w:t>
      </w:r>
      <w:r>
        <w:br/>
        <w:t>Kampfrichter immer wieder nachfragen ob sie Getränke oder was zum Essen wollen, denn Sie haben während des Wettkampfs normaler keine Zeit dafür!</w:t>
      </w:r>
    </w:p>
    <w:p w14:paraId="50E5850B" w14:textId="77777777" w:rsidR="0007663C" w:rsidRDefault="0007663C" w:rsidP="0007663C">
      <w:pPr>
        <w:spacing w:after="200"/>
      </w:pPr>
    </w:p>
    <w:p w14:paraId="102DEAC3" w14:textId="77777777" w:rsidR="00D62C69" w:rsidRDefault="00D62C69">
      <w:pPr>
        <w:spacing w:after="200" w:line="276" w:lineRule="auto"/>
        <w:rPr>
          <w:rFonts w:eastAsiaTheme="majorEastAsia" w:cstheme="majorBidi"/>
          <w:b/>
          <w:sz w:val="36"/>
          <w:szCs w:val="26"/>
        </w:rPr>
      </w:pPr>
      <w:r>
        <w:br w:type="page"/>
      </w:r>
    </w:p>
    <w:p w14:paraId="4C9406AB" w14:textId="77777777" w:rsidR="0007663C" w:rsidRDefault="0007663C" w:rsidP="0007663C">
      <w:pPr>
        <w:pStyle w:val="berschrift2"/>
      </w:pPr>
      <w:bookmarkStart w:id="3" w:name="_Toc26113909"/>
      <w:r>
        <w:lastRenderedPageBreak/>
        <w:t>Streckenposten</w:t>
      </w:r>
      <w:bookmarkEnd w:id="3"/>
    </w:p>
    <w:p w14:paraId="65D0A111" w14:textId="77777777" w:rsidR="0007663C" w:rsidRDefault="0007663C" w:rsidP="0007663C">
      <w:pPr>
        <w:spacing w:after="200"/>
      </w:pPr>
      <w:r>
        <w:t>Die Streckenposten sind für die Absicherung der Rennstrecke verantwortlich. Sie sollten sofort erkennbar durch besondere Bekleidung/Kennzeichnung (z.B. Warnweste) sein.</w:t>
      </w:r>
    </w:p>
    <w:p w14:paraId="0FBFE5F1" w14:textId="77777777" w:rsidR="0007663C" w:rsidRDefault="0007663C" w:rsidP="0007663C">
      <w:pPr>
        <w:spacing w:after="200"/>
      </w:pPr>
      <w:r>
        <w:t xml:space="preserve">Sie müssen genauesten informiert sein über ihre Aufgabe, Standort und was ggf. über die Regelungen in der Genehmigung von der </w:t>
      </w:r>
      <w:r w:rsidR="00805C38">
        <w:t>Behörde</w:t>
      </w:r>
      <w:r>
        <w:t xml:space="preserve"> bzgl. Quell- und Zielverkehr von den Anwohnern</w:t>
      </w:r>
      <w:r w:rsidR="00805C38">
        <w:t xml:space="preserve"> steht</w:t>
      </w:r>
      <w:r>
        <w:t xml:space="preserve">. </w:t>
      </w:r>
    </w:p>
    <w:p w14:paraId="4FE4FD15" w14:textId="77777777" w:rsidR="0007663C" w:rsidRDefault="0007663C" w:rsidP="0007663C">
      <w:pPr>
        <w:spacing w:after="200"/>
      </w:pPr>
      <w:r>
        <w:t>Checkliste:</w:t>
      </w:r>
    </w:p>
    <w:p w14:paraId="1ECDE0C1" w14:textId="77777777" w:rsidR="0007663C" w:rsidRDefault="0007663C" w:rsidP="0007663C">
      <w:pPr>
        <w:pStyle w:val="Checkliste"/>
      </w:pPr>
      <w:r>
        <w:t>Markante Kleidung (z. B. Warnweste)</w:t>
      </w:r>
    </w:p>
    <w:p w14:paraId="5B340296" w14:textId="77777777" w:rsidR="00805C38" w:rsidRDefault="0007663C" w:rsidP="00805C38">
      <w:pPr>
        <w:pStyle w:val="Checkliste"/>
      </w:pPr>
      <w:r>
        <w:t>Genauer Streckenplan mit Einzeichnung/Markierung der Standorte der einzelnen Streckenpost</w:t>
      </w:r>
      <w:r w:rsidR="00805C38">
        <w:t>en (am besten Durchnummerieren) und den Sonderregelungen von der Genehmigungsbehörde</w:t>
      </w:r>
    </w:p>
    <w:p w14:paraId="7554105A" w14:textId="77777777" w:rsidR="0007663C" w:rsidRDefault="0007663C" w:rsidP="0007663C">
      <w:pPr>
        <w:pStyle w:val="Checkliste"/>
      </w:pPr>
      <w:r>
        <w:t>Infoblatt mit Notfallnummern und Zeitplan</w:t>
      </w:r>
    </w:p>
    <w:p w14:paraId="3504410F" w14:textId="77777777" w:rsidR="0007663C" w:rsidRDefault="0007663C" w:rsidP="0007663C">
      <w:pPr>
        <w:pStyle w:val="Checkliste"/>
      </w:pPr>
      <w:r>
        <w:t>Verpflegung nicht vergessen und organisieren</w:t>
      </w:r>
    </w:p>
    <w:p w14:paraId="7F40B9BB" w14:textId="77777777" w:rsidR="0007663C" w:rsidRDefault="0007663C" w:rsidP="0007663C">
      <w:pPr>
        <w:spacing w:after="200"/>
      </w:pPr>
    </w:p>
    <w:p w14:paraId="7122409A" w14:textId="77777777" w:rsidR="001F5236" w:rsidRPr="003A4E29" w:rsidRDefault="00D62C69" w:rsidP="00D62C69">
      <w:pPr>
        <w:spacing w:after="200"/>
      </w:pPr>
      <w:r>
        <w:t xml:space="preserve">Beispiel </w:t>
      </w:r>
      <w:r w:rsidR="00FE4D9A">
        <w:t xml:space="preserve">für ein Infoblatt mit Notfallnummern </w:t>
      </w:r>
      <w:r>
        <w:t>von der Nordischen Ski WM 2019:</w:t>
      </w:r>
    </w:p>
    <w:p w14:paraId="4A1555F2" w14:textId="77777777" w:rsidR="001F5236" w:rsidRPr="003A4E29" w:rsidRDefault="001F5236" w:rsidP="001F5236">
      <w:pPr>
        <w:spacing w:after="200"/>
      </w:pPr>
      <w:proofErr w:type="spellStart"/>
      <w:r w:rsidRPr="003A4E29">
        <w:t>Important</w:t>
      </w:r>
      <w:proofErr w:type="spellEnd"/>
      <w:r w:rsidRPr="003A4E29">
        <w:t xml:space="preserve"> </w:t>
      </w:r>
      <w:proofErr w:type="spellStart"/>
      <w:r w:rsidRPr="003A4E29">
        <w:t>Contacts</w:t>
      </w:r>
      <w:proofErr w:type="spellEnd"/>
    </w:p>
    <w:p w14:paraId="2F8F0473" w14:textId="77777777" w:rsidR="001F5236" w:rsidRPr="003A4E29" w:rsidRDefault="001F5236" w:rsidP="001F5236">
      <w:pPr>
        <w:spacing w:after="200"/>
      </w:pPr>
      <w:r w:rsidRPr="003A4E29">
        <w:rPr>
          <w:noProof/>
          <w:lang w:eastAsia="de-DE"/>
        </w:rPr>
        <w:drawing>
          <wp:inline distT="0" distB="0" distL="0" distR="0" wp14:anchorId="41FD2190" wp14:editId="26FD768B">
            <wp:extent cx="6371590" cy="3579495"/>
            <wp:effectExtent l="0" t="0" r="0" b="1905"/>
            <wp:docPr id="22531"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1" name="Grafik 3"/>
                    <pic:cNvPicPr>
                      <a:picLocks noChangeAspect="1"/>
                    </pic:cNvPicPr>
                  </pic:nvPicPr>
                  <pic:blipFill>
                    <a:blip r:embed="rId11">
                      <a:extLst>
                        <a:ext uri="{28A0092B-C50C-407E-A947-70E740481C1C}">
                          <a14:useLocalDpi xmlns:a14="http://schemas.microsoft.com/office/drawing/2010/main" val="0"/>
                        </a:ext>
                      </a:extLst>
                    </a:blip>
                    <a:srcRect l="10690" t="15926" r="10675" b="5556"/>
                    <a:stretch>
                      <a:fillRect/>
                    </a:stretch>
                  </pic:blipFill>
                  <pic:spPr bwMode="auto">
                    <a:xfrm>
                      <a:off x="0" y="0"/>
                      <a:ext cx="6371590" cy="3579495"/>
                    </a:xfrm>
                    <a:prstGeom prst="rect">
                      <a:avLst/>
                    </a:prstGeom>
                    <a:noFill/>
                    <a:ln>
                      <a:noFill/>
                    </a:ln>
                  </pic:spPr>
                </pic:pic>
              </a:graphicData>
            </a:graphic>
          </wp:inline>
        </w:drawing>
      </w:r>
    </w:p>
    <w:p w14:paraId="1CAA79F5" w14:textId="77777777" w:rsidR="001F5236" w:rsidRDefault="001F5236" w:rsidP="001F5236">
      <w:pPr>
        <w:spacing w:after="200" w:line="276" w:lineRule="auto"/>
      </w:pPr>
      <w:r>
        <w:br w:type="page"/>
      </w:r>
    </w:p>
    <w:p w14:paraId="53157F19" w14:textId="77777777" w:rsidR="0007663C" w:rsidRDefault="0007663C" w:rsidP="00D62C69">
      <w:pPr>
        <w:pStyle w:val="berschrift2"/>
      </w:pPr>
      <w:bookmarkStart w:id="4" w:name="_Toc20986775"/>
      <w:bookmarkStart w:id="5" w:name="_Toc26113910"/>
      <w:r w:rsidRPr="00836C31">
        <w:lastRenderedPageBreak/>
        <w:t>Volunteer</w:t>
      </w:r>
      <w:bookmarkEnd w:id="4"/>
      <w:r w:rsidR="0089723F">
        <w:t xml:space="preserve"> (z.B. bei der Nordischen Ski WM 2019)</w:t>
      </w:r>
      <w:bookmarkEnd w:id="5"/>
    </w:p>
    <w:p w14:paraId="7AB9CCC7" w14:textId="77777777" w:rsidR="0007663C" w:rsidRPr="00482661" w:rsidRDefault="0007663C" w:rsidP="0007663C">
      <w:pPr>
        <w:pStyle w:val="Listenabsatz"/>
      </w:pPr>
      <w:r w:rsidRPr="00482661">
        <w:t>Bei Großveranstaltung nur über Bewerbung</w:t>
      </w:r>
    </w:p>
    <w:p w14:paraId="44F1E14F" w14:textId="77777777" w:rsidR="0007663C" w:rsidRPr="00482661" w:rsidRDefault="0007663C" w:rsidP="0007663C">
      <w:pPr>
        <w:pStyle w:val="Listenabsatz"/>
      </w:pPr>
      <w:r w:rsidRPr="00482661">
        <w:t>Bei Bewerbung kann man den Bereich/Aufgabe auswählen</w:t>
      </w:r>
    </w:p>
    <w:p w14:paraId="0E5D66A6" w14:textId="77777777" w:rsidR="0007663C" w:rsidRPr="00482661" w:rsidRDefault="0007663C" w:rsidP="00F5434E">
      <w:pPr>
        <w:pStyle w:val="Listenabsatz"/>
      </w:pPr>
      <w:r w:rsidRPr="00482661">
        <w:t xml:space="preserve">Altersstruktur: </w:t>
      </w:r>
      <w:r w:rsidR="0089723F">
        <w:br/>
      </w:r>
      <w:r w:rsidRPr="00482661">
        <w:t>Einige junge Student(innen)</w:t>
      </w:r>
      <w:r w:rsidR="0089723F">
        <w:br/>
      </w:r>
      <w:r w:rsidRPr="00482661">
        <w:t>Hauptsächlich ältere (Pensionisten)</w:t>
      </w:r>
      <w:r w:rsidR="0089723F">
        <w:br/>
      </w:r>
      <w:r w:rsidRPr="00482661">
        <w:t>Aber auch viele Ehepaare und ganze Familien</w:t>
      </w:r>
    </w:p>
    <w:p w14:paraId="3037A4B4" w14:textId="77777777" w:rsidR="0007663C" w:rsidRPr="00482661" w:rsidRDefault="0007663C" w:rsidP="0007663C">
      <w:pPr>
        <w:pStyle w:val="Listenabsatz"/>
      </w:pPr>
      <w:r w:rsidRPr="00482661">
        <w:t>(Fast) alle sind/waren (Winter) Sportler</w:t>
      </w:r>
    </w:p>
    <w:p w14:paraId="61B66248" w14:textId="77777777" w:rsidR="0007663C" w:rsidRPr="00482661" w:rsidRDefault="0007663C" w:rsidP="0007663C">
      <w:pPr>
        <w:pStyle w:val="Listenabsatz"/>
      </w:pPr>
      <w:r w:rsidRPr="00482661">
        <w:t xml:space="preserve">International (Österreich, Deutschland, Holland, Schweiz, etc.) </w:t>
      </w:r>
    </w:p>
    <w:p w14:paraId="2CE55CA4" w14:textId="77777777" w:rsidR="0007663C" w:rsidRPr="00482661" w:rsidRDefault="0007663C" w:rsidP="0007663C">
      <w:pPr>
        <w:pStyle w:val="Listenabsatz"/>
      </w:pPr>
      <w:r w:rsidRPr="00482661">
        <w:t>Alle waren sehr freundlich und hilfsbereit</w:t>
      </w:r>
    </w:p>
    <w:p w14:paraId="761FDC69" w14:textId="77777777" w:rsidR="0007663C" w:rsidRPr="00482661" w:rsidRDefault="0007663C" w:rsidP="0007663C">
      <w:pPr>
        <w:pStyle w:val="Listenabsatz"/>
      </w:pPr>
      <w:r w:rsidRPr="00482661">
        <w:t>Man hat viel Spaß bei der Arbeit und keinen Stress!</w:t>
      </w:r>
    </w:p>
    <w:p w14:paraId="3F57AA5F" w14:textId="77777777" w:rsidR="0007663C" w:rsidRPr="003A4E29" w:rsidRDefault="0007663C" w:rsidP="0007663C">
      <w:pPr>
        <w:spacing w:after="200"/>
      </w:pPr>
    </w:p>
    <w:p w14:paraId="212FCCAA" w14:textId="77777777" w:rsidR="0007663C" w:rsidRPr="003A4E29" w:rsidRDefault="0007663C" w:rsidP="0007663C">
      <w:pPr>
        <w:spacing w:after="200"/>
      </w:pPr>
      <w:r w:rsidRPr="003A4E29">
        <w:t xml:space="preserve">Vorteile </w:t>
      </w:r>
      <w:r w:rsidR="0089723F">
        <w:t>als</w:t>
      </w:r>
      <w:r w:rsidRPr="003A4E29">
        <w:t xml:space="preserve"> Volunteer:</w:t>
      </w:r>
    </w:p>
    <w:p w14:paraId="41CB5A8B" w14:textId="77777777" w:rsidR="0007663C" w:rsidRPr="003A4E29" w:rsidRDefault="0007663C" w:rsidP="0007663C">
      <w:pPr>
        <w:pStyle w:val="Listenabsatz"/>
      </w:pPr>
      <w:r w:rsidRPr="003A4E29">
        <w:t>Volunteer Bekleidung von Löffler (Jacke, Hose, Shirt, Softshell</w:t>
      </w:r>
      <w:r w:rsidR="0089723F">
        <w:t xml:space="preserve"> J</w:t>
      </w:r>
      <w:r w:rsidRPr="003A4E29">
        <w:t>acke</w:t>
      </w:r>
      <w:r w:rsidR="0089723F">
        <w:t xml:space="preserve">, Mütze, </w:t>
      </w:r>
      <w:r w:rsidR="00AD427F">
        <w:t>Handschuhe</w:t>
      </w:r>
      <w:r w:rsidRPr="003A4E29">
        <w:t>)</w:t>
      </w:r>
    </w:p>
    <w:p w14:paraId="315D5698" w14:textId="77777777" w:rsidR="0007663C" w:rsidRPr="003A4E29" w:rsidRDefault="0007663C" w:rsidP="0007663C">
      <w:pPr>
        <w:pStyle w:val="Listenabsatz"/>
      </w:pPr>
      <w:r w:rsidRPr="003A4E29">
        <w:t>Kostenloser Transport am Seefelder Plateau zu den Veranstaltungsorten</w:t>
      </w:r>
    </w:p>
    <w:p w14:paraId="64CFE5B9" w14:textId="77777777" w:rsidR="0007663C" w:rsidRPr="003A4E29" w:rsidRDefault="0007663C" w:rsidP="0007663C">
      <w:pPr>
        <w:pStyle w:val="Listenabsatz"/>
      </w:pPr>
      <w:r w:rsidRPr="003A4E29">
        <w:t>Verpflegung an den Einsatztagen</w:t>
      </w:r>
    </w:p>
    <w:p w14:paraId="16ACE89D" w14:textId="77777777" w:rsidR="0007663C" w:rsidRPr="003A4E29" w:rsidRDefault="0007663C" w:rsidP="0007663C">
      <w:pPr>
        <w:pStyle w:val="Listenabsatz"/>
      </w:pPr>
      <w:r w:rsidRPr="003A4E29">
        <w:t xml:space="preserve">Loipen Freikarten </w:t>
      </w:r>
    </w:p>
    <w:p w14:paraId="026492ED" w14:textId="77777777" w:rsidR="0007663C" w:rsidRPr="003A4E29" w:rsidRDefault="0007663C" w:rsidP="0007663C">
      <w:pPr>
        <w:pStyle w:val="Listenabsatz"/>
      </w:pPr>
      <w:r w:rsidRPr="003A4E29">
        <w:t>Reduzierter Eintritt ins Olympia Schwimmbad Seefeld (20% vom bereits Ermäßigten Preis)</w:t>
      </w:r>
    </w:p>
    <w:p w14:paraId="676530F0" w14:textId="77777777" w:rsidR="0007663C" w:rsidRPr="003A4E29" w:rsidRDefault="0007663C" w:rsidP="0007663C">
      <w:pPr>
        <w:pStyle w:val="Listenabsatz"/>
      </w:pPr>
      <w:r w:rsidRPr="003A4E29">
        <w:t>Eigenes Volunteer Rahmenprogramm</w:t>
      </w:r>
    </w:p>
    <w:p w14:paraId="301352CA" w14:textId="77777777" w:rsidR="0007663C" w:rsidRPr="003A4E29" w:rsidRDefault="0007663C" w:rsidP="0007663C">
      <w:pPr>
        <w:pStyle w:val="Listenabsatz"/>
      </w:pPr>
      <w:r w:rsidRPr="003A4E29">
        <w:t>Volunteer- Zeugnis zur Bestätigung deines Einsatzes</w:t>
      </w:r>
    </w:p>
    <w:p w14:paraId="705BD391" w14:textId="77777777" w:rsidR="0007663C" w:rsidRPr="003A4E29" w:rsidRDefault="0007663C" w:rsidP="0007663C">
      <w:pPr>
        <w:pStyle w:val="Listenabsatz"/>
      </w:pPr>
      <w:r w:rsidRPr="003A4E29">
        <w:t>Helferparty nach Abschluss des Events</w:t>
      </w:r>
    </w:p>
    <w:p w14:paraId="0DD046C2" w14:textId="77777777" w:rsidR="0007663C" w:rsidRPr="003A4E29" w:rsidRDefault="0007663C" w:rsidP="0007663C">
      <w:pPr>
        <w:pStyle w:val="Listenabsatz"/>
      </w:pPr>
      <w:r w:rsidRPr="003A4E29">
        <w:t>Kostenlose Benutzung von Bus und Bahn:</w:t>
      </w:r>
      <w:r w:rsidRPr="003A4E29">
        <w:br/>
        <w:t>Akkreditierte Personen können die Bus- und Bahnverbindungen zwischen Innsbruck (Innsbruck Land) und Seefeld bis nach Garmisch in der Zeit vom 20.2. bis einschließlich 3.3.2019 ebenso kostenfrei benützen.</w:t>
      </w:r>
    </w:p>
    <w:p w14:paraId="0A37354E" w14:textId="77777777" w:rsidR="0007663C" w:rsidRPr="003A4E29" w:rsidRDefault="0007663C" w:rsidP="0007663C">
      <w:pPr>
        <w:pStyle w:val="Listenabsatz"/>
      </w:pPr>
      <w:r w:rsidRPr="003A4E29">
        <w:t>Einsatzdauer: vom 06. Februar bis zum 13. März 2019. 10 Tage sind jedoch aus organisatorischen Gründen die Mindestzeit.</w:t>
      </w:r>
    </w:p>
    <w:p w14:paraId="0304A6FD" w14:textId="77777777" w:rsidR="0007663C" w:rsidRPr="003A4E29" w:rsidRDefault="0007663C" w:rsidP="0007663C">
      <w:pPr>
        <w:pStyle w:val="Listenabsatz"/>
      </w:pPr>
      <w:r w:rsidRPr="003A4E29">
        <w:t>Abschluss Geschenk</w:t>
      </w:r>
    </w:p>
    <w:p w14:paraId="6486ED7B" w14:textId="77777777" w:rsidR="0007663C" w:rsidRPr="003A4E29" w:rsidRDefault="0007663C" w:rsidP="0007663C">
      <w:pPr>
        <w:spacing w:after="200"/>
      </w:pPr>
    </w:p>
    <w:p w14:paraId="27518305" w14:textId="77777777" w:rsidR="0007663C" w:rsidRPr="003A4E29" w:rsidRDefault="0007663C" w:rsidP="0007663C">
      <w:pPr>
        <w:spacing w:after="200"/>
      </w:pPr>
      <w:r w:rsidRPr="003A4E29">
        <w:t>Volunteer Leitbild:</w:t>
      </w:r>
    </w:p>
    <w:p w14:paraId="7D1C208B" w14:textId="77777777" w:rsidR="0007663C" w:rsidRPr="003A4E29" w:rsidRDefault="0007663C" w:rsidP="0007663C">
      <w:pPr>
        <w:pStyle w:val="Listenabsatz"/>
      </w:pPr>
      <w:r w:rsidRPr="003A4E29">
        <w:t>Immer freundlich, aufmerksam, hilfsbereit und höflich sein: Du bist Teil des WM Teams und daher der Gastgeber!</w:t>
      </w:r>
    </w:p>
    <w:p w14:paraId="3B196A82" w14:textId="77777777" w:rsidR="0007663C" w:rsidRPr="003A4E29" w:rsidRDefault="0007663C" w:rsidP="0007663C">
      <w:pPr>
        <w:pStyle w:val="Listenabsatz"/>
      </w:pPr>
      <w:r w:rsidRPr="003A4E29">
        <w:t>Flexibilität: während deiner Arbeitszeit, in deinem Einsatzbereich und mit deinen Gästen.</w:t>
      </w:r>
    </w:p>
    <w:p w14:paraId="5917DA5C" w14:textId="77777777" w:rsidR="0007663C" w:rsidRPr="003A4E29" w:rsidRDefault="0007663C" w:rsidP="0007663C">
      <w:pPr>
        <w:pStyle w:val="Listenabsatz"/>
      </w:pPr>
      <w:r w:rsidRPr="003A4E29">
        <w:t>Eigeninitiative: versuche dich selbstständig zu informieren, «was, wann, wo» passiert.</w:t>
      </w:r>
    </w:p>
    <w:p w14:paraId="0320F329" w14:textId="77777777" w:rsidR="0007663C" w:rsidRPr="003A4E29" w:rsidRDefault="0007663C" w:rsidP="0007663C">
      <w:pPr>
        <w:pStyle w:val="Listenabsatz"/>
      </w:pPr>
      <w:r w:rsidRPr="003A4E29">
        <w:t>Sei taktvoll, diskret und diplomatisch.</w:t>
      </w:r>
    </w:p>
    <w:p w14:paraId="221D296A" w14:textId="77777777" w:rsidR="0007663C" w:rsidRPr="003A4E29" w:rsidRDefault="0007663C" w:rsidP="0007663C">
      <w:pPr>
        <w:pStyle w:val="Listenabsatz"/>
      </w:pPr>
      <w:r w:rsidRPr="003A4E29">
        <w:t>Respektiere und toleriere kulturelle Unterschiede!</w:t>
      </w:r>
    </w:p>
    <w:p w14:paraId="53CA7FDB" w14:textId="77777777" w:rsidR="0007663C" w:rsidRPr="003A4E29" w:rsidRDefault="0007663C" w:rsidP="0007663C">
      <w:pPr>
        <w:pStyle w:val="Listenabsatz"/>
      </w:pPr>
      <w:r w:rsidRPr="003A4E29">
        <w:t>Improvisation: nicht aus der Ruhe bringen lassen, wenn jemand nach Ausgefallenem fragt.</w:t>
      </w:r>
    </w:p>
    <w:p w14:paraId="1A97D5D1" w14:textId="77777777" w:rsidR="0007663C" w:rsidRPr="003A4E29" w:rsidRDefault="0007663C" w:rsidP="0007663C">
      <w:pPr>
        <w:pStyle w:val="Listenabsatz"/>
      </w:pPr>
      <w:r w:rsidRPr="003A4E29">
        <w:t>Kooperation: Arbeite im eigenen Team und mit Volunteers in anderen Bereichen zusammen, denn nach Außen seid ihr eine Einheit.</w:t>
      </w:r>
    </w:p>
    <w:p w14:paraId="4DF283EC" w14:textId="77777777" w:rsidR="0007663C" w:rsidRPr="003A4E29" w:rsidRDefault="0007663C" w:rsidP="0007663C">
      <w:pPr>
        <w:pStyle w:val="Listenabsatz"/>
      </w:pPr>
      <w:r w:rsidRPr="003A4E29">
        <w:lastRenderedPageBreak/>
        <w:t>Hilf anderen Volunteers und Mitarbeiter/innen, wenn du siehst, dass Hilfe benötigt wird – auch wenn die Aufgabe nicht unmittelbar in deinem Einsatzbereich liegt.</w:t>
      </w:r>
    </w:p>
    <w:p w14:paraId="6BBBDC22" w14:textId="77777777" w:rsidR="0007663C" w:rsidRPr="003A4E29" w:rsidRDefault="0007663C" w:rsidP="0007663C">
      <w:pPr>
        <w:pStyle w:val="Listenabsatz"/>
      </w:pPr>
      <w:r w:rsidRPr="003A4E29">
        <w:t>Bewahre Ruhe und Fassung bei schwierigen Situationen. Versuche stets dein Bestes zu geben!</w:t>
      </w:r>
    </w:p>
    <w:p w14:paraId="20F8F7AB" w14:textId="77777777" w:rsidR="0007663C" w:rsidRPr="003A4E29" w:rsidRDefault="0007663C" w:rsidP="0007663C">
      <w:pPr>
        <w:pStyle w:val="Listenabsatz"/>
      </w:pPr>
      <w:r w:rsidRPr="003A4E29">
        <w:t>Achte auf dein äußeres Erscheinungsbild: sauberes und gepflegtes Auftreten.</w:t>
      </w:r>
    </w:p>
    <w:p w14:paraId="0A422395" w14:textId="77777777" w:rsidR="0007663C" w:rsidRPr="003A4E29" w:rsidRDefault="0007663C" w:rsidP="0007663C">
      <w:pPr>
        <w:pStyle w:val="Listenabsatz"/>
      </w:pPr>
      <w:r w:rsidRPr="003A4E29">
        <w:t>Lass deine Gäste nie auf deine Hilfe warten, während du dich mit Kollegen unterhältst.</w:t>
      </w:r>
    </w:p>
    <w:p w14:paraId="265BB10B" w14:textId="77777777" w:rsidR="0007663C" w:rsidRPr="003A4E29" w:rsidRDefault="0007663C" w:rsidP="0007663C">
      <w:pPr>
        <w:pStyle w:val="Listenabsatz"/>
      </w:pPr>
      <w:r w:rsidRPr="003A4E29">
        <w:t>Vermeide Unpünktlichkeit.</w:t>
      </w:r>
    </w:p>
    <w:p w14:paraId="26A3C964" w14:textId="77777777" w:rsidR="0007663C" w:rsidRPr="003A4E29" w:rsidRDefault="0007663C" w:rsidP="0007663C">
      <w:pPr>
        <w:pStyle w:val="Listenabsatz"/>
      </w:pPr>
      <w:r w:rsidRPr="003A4E29">
        <w:t>Bitte rauche nicht und führe keine privaten Handygespräche während deines Einsatzes.</w:t>
      </w:r>
    </w:p>
    <w:p w14:paraId="7471C55C" w14:textId="77777777" w:rsidR="0007663C" w:rsidRPr="003A4E29" w:rsidRDefault="0007663C" w:rsidP="0007663C">
      <w:pPr>
        <w:pStyle w:val="Listenabsatz"/>
      </w:pPr>
      <w:r w:rsidRPr="003A4E29">
        <w:t>Bei Problemen mit deinen Gästen verliert nicht die Beherrschung. Bleibe stets ruhig und versuche die Situation zu klären.</w:t>
      </w:r>
    </w:p>
    <w:p w14:paraId="4BAD57ED" w14:textId="77777777" w:rsidR="0007663C" w:rsidRPr="003A4E29" w:rsidRDefault="0007663C" w:rsidP="0007663C">
      <w:pPr>
        <w:pStyle w:val="Listenabsatz"/>
      </w:pPr>
      <w:r w:rsidRPr="003A4E29">
        <w:t>Interne Probleme sollten ausschließlich hinter geschlossenen Türen geklärt werden – Diskutiere sie nie in der Öffentlichkeit bzw. vor deinen Gästen!</w:t>
      </w:r>
    </w:p>
    <w:p w14:paraId="54130287" w14:textId="77777777" w:rsidR="0007663C" w:rsidRPr="003A4E29" w:rsidRDefault="0007663C" w:rsidP="0007663C">
      <w:pPr>
        <w:pStyle w:val="Listenabsatz"/>
      </w:pPr>
      <w:r w:rsidRPr="003A4E29">
        <w:t>Vergiss nicht: Du bist Teil der WM – Du bist die WM!</w:t>
      </w:r>
    </w:p>
    <w:p w14:paraId="7854D04D" w14:textId="77777777" w:rsidR="0007663C" w:rsidRPr="003A4E29" w:rsidRDefault="0007663C" w:rsidP="0007663C"/>
    <w:p w14:paraId="68C82350" w14:textId="77777777" w:rsidR="0007663C" w:rsidRPr="003A4E29" w:rsidRDefault="0007663C" w:rsidP="0007663C">
      <w:r w:rsidRPr="003A4E29">
        <w:t>Team Arbeit</w:t>
      </w:r>
    </w:p>
    <w:p w14:paraId="60FFB251" w14:textId="77777777" w:rsidR="0007663C" w:rsidRPr="003A4E29" w:rsidRDefault="0007663C" w:rsidP="0007663C">
      <w:pPr>
        <w:pStyle w:val="Listenabsatz"/>
      </w:pPr>
      <w:r w:rsidRPr="003A4E29">
        <w:t xml:space="preserve">Treffen in der Früh </w:t>
      </w:r>
      <w:r w:rsidR="0089723F">
        <w:t xml:space="preserve">um </w:t>
      </w:r>
      <w:r w:rsidRPr="003A4E29">
        <w:t>8 Uhr im Team Raum. Anschließend Team Meeting</w:t>
      </w:r>
    </w:p>
    <w:p w14:paraId="4C68A9BD" w14:textId="77777777" w:rsidR="0007663C" w:rsidRPr="003A4E29" w:rsidRDefault="0007663C" w:rsidP="0007663C">
      <w:pPr>
        <w:pStyle w:val="Listenabsatz"/>
      </w:pPr>
      <w:r w:rsidRPr="003A4E29">
        <w:t>Bereichsleiter stellt die nächsten Aufgaben/Projekte vor</w:t>
      </w:r>
    </w:p>
    <w:p w14:paraId="6644891B" w14:textId="77777777" w:rsidR="0007663C" w:rsidRPr="003A4E29" w:rsidRDefault="0007663C" w:rsidP="0007663C">
      <w:pPr>
        <w:pStyle w:val="Listenabsatz"/>
      </w:pPr>
      <w:r w:rsidRPr="003A4E29">
        <w:t>Aufteilung der Aufgaben auf die Volunteers vom Bereichsleiter</w:t>
      </w:r>
    </w:p>
    <w:p w14:paraId="6E4CBBA7" w14:textId="77777777" w:rsidR="0007663C" w:rsidRPr="003A4E29" w:rsidRDefault="0007663C" w:rsidP="0007663C">
      <w:pPr>
        <w:pStyle w:val="Listenabsatz"/>
      </w:pPr>
      <w:r w:rsidRPr="003A4E29">
        <w:t>Volunteers gruppieren sich selber zusammen</w:t>
      </w:r>
    </w:p>
    <w:p w14:paraId="10C7F69F" w14:textId="77777777" w:rsidR="0007663C" w:rsidRPr="003A4E29" w:rsidRDefault="0007663C" w:rsidP="0007663C">
      <w:pPr>
        <w:pStyle w:val="Listenabsatz"/>
      </w:pPr>
      <w:r w:rsidRPr="003A4E29">
        <w:t>Erneutes Treffen wenn die Aufgabe erledigt ist.</w:t>
      </w:r>
    </w:p>
    <w:p w14:paraId="624CFC77" w14:textId="77777777" w:rsidR="0007663C" w:rsidRPr="003A4E29" w:rsidRDefault="0007663C" w:rsidP="0007663C">
      <w:pPr>
        <w:pStyle w:val="Listenabsatz"/>
      </w:pPr>
      <w:r w:rsidRPr="003A4E29">
        <w:t>Immer nur eine Aufgabe zu einer Zeit für ein Team</w:t>
      </w:r>
    </w:p>
    <w:p w14:paraId="3E7E3EBE" w14:textId="77777777" w:rsidR="0007663C" w:rsidRPr="003A4E29" w:rsidRDefault="0007663C" w:rsidP="0007663C">
      <w:pPr>
        <w:pStyle w:val="Listenabsatz"/>
      </w:pPr>
      <w:r w:rsidRPr="003A4E29">
        <w:t>Dazwischen oftmals Pause für das Zuschauen bei den Wettkämpfen</w:t>
      </w:r>
    </w:p>
    <w:p w14:paraId="0C39CCE1" w14:textId="77777777" w:rsidR="0007663C" w:rsidRPr="003A4E29" w:rsidRDefault="0007663C" w:rsidP="0007663C">
      <w:pPr>
        <w:pStyle w:val="Listenabsatz"/>
      </w:pPr>
      <w:r w:rsidRPr="003A4E29">
        <w:t>Kein Stress, viel Spaß bei der Arbeit</w:t>
      </w:r>
    </w:p>
    <w:p w14:paraId="20757CA7" w14:textId="77777777" w:rsidR="0007663C" w:rsidRPr="003A4E29" w:rsidRDefault="0007663C" w:rsidP="0007663C">
      <w:pPr>
        <w:spacing w:after="200" w:line="276" w:lineRule="auto"/>
      </w:pPr>
    </w:p>
    <w:p w14:paraId="563BCCE3" w14:textId="77777777" w:rsidR="0007663C" w:rsidRDefault="0007663C" w:rsidP="0007663C">
      <w:pPr>
        <w:spacing w:after="200"/>
      </w:pPr>
      <w:r w:rsidRPr="003A4E29">
        <w:rPr>
          <w:noProof/>
          <w:lang w:eastAsia="de-DE"/>
        </w:rPr>
        <w:drawing>
          <wp:inline distT="0" distB="0" distL="0" distR="0" wp14:anchorId="64B9752E" wp14:editId="39D158E0">
            <wp:extent cx="4514400" cy="3769200"/>
            <wp:effectExtent l="0" t="0" r="635" b="3175"/>
            <wp:docPr id="13315"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Grafik 3"/>
                    <pic:cNvPicPr>
                      <a:picLocks noChangeAspect="1"/>
                    </pic:cNvPicPr>
                  </pic:nvPicPr>
                  <pic:blipFill>
                    <a:blip r:embed="rId12" cstate="print">
                      <a:extLst>
                        <a:ext uri="{28A0092B-C50C-407E-A947-70E740481C1C}">
                          <a14:useLocalDpi xmlns:a14="http://schemas.microsoft.com/office/drawing/2010/main" val="0"/>
                        </a:ext>
                      </a:extLst>
                    </a:blip>
                    <a:srcRect l="14166" r="18333"/>
                    <a:stretch>
                      <a:fillRect/>
                    </a:stretch>
                  </pic:blipFill>
                  <pic:spPr bwMode="auto">
                    <a:xfrm>
                      <a:off x="0" y="0"/>
                      <a:ext cx="4514400" cy="3769200"/>
                    </a:xfrm>
                    <a:prstGeom prst="rect">
                      <a:avLst/>
                    </a:prstGeom>
                    <a:noFill/>
                    <a:ln>
                      <a:noFill/>
                    </a:ln>
                  </pic:spPr>
                </pic:pic>
              </a:graphicData>
            </a:graphic>
          </wp:inline>
        </w:drawing>
      </w:r>
    </w:p>
    <w:p w14:paraId="4F2FFF79" w14:textId="77777777" w:rsidR="008D29A1" w:rsidRDefault="0007663C" w:rsidP="00AD427F">
      <w:pPr>
        <w:pStyle w:val="berschrift1"/>
      </w:pPr>
      <w:r>
        <w:br w:type="page"/>
      </w:r>
      <w:bookmarkStart w:id="6" w:name="_Toc26113911"/>
      <w:r w:rsidR="008D29A1">
        <w:lastRenderedPageBreak/>
        <w:t>Meeting</w:t>
      </w:r>
      <w:r w:rsidR="00AD427F">
        <w:t>s</w:t>
      </w:r>
      <w:r w:rsidR="008D29A1">
        <w:t>/Besprechungen</w:t>
      </w:r>
      <w:bookmarkEnd w:id="6"/>
    </w:p>
    <w:p w14:paraId="7F68AB15" w14:textId="77777777" w:rsidR="008D29A1" w:rsidRDefault="008D29A1" w:rsidP="008D29A1">
      <w:pPr>
        <w:spacing w:after="200" w:line="276" w:lineRule="auto"/>
      </w:pPr>
      <w:r>
        <w:t xml:space="preserve">Vor dem Event sollten regelmäßig immer wieder Besprechungen zwischen den Organisationsleiter(n) und Bereichsleiter(n) stattfinden. </w:t>
      </w:r>
    </w:p>
    <w:p w14:paraId="6D783492" w14:textId="77777777" w:rsidR="008D29A1" w:rsidRDefault="008D29A1" w:rsidP="008D29A1">
      <w:pPr>
        <w:spacing w:after="200" w:line="276" w:lineRule="auto"/>
      </w:pPr>
      <w:r>
        <w:t>Was nicht vor dem Event besprochen und festgelegt wurde wie es abläuft, das wird am Event Tag nicht funktionieren bzw. „schief laufen“.</w:t>
      </w:r>
    </w:p>
    <w:p w14:paraId="3785AD44" w14:textId="77777777" w:rsidR="008D29A1" w:rsidRPr="00A1471C" w:rsidRDefault="008D29A1" w:rsidP="008D29A1">
      <w:pPr>
        <w:spacing w:after="200" w:line="276" w:lineRule="auto"/>
      </w:pPr>
      <w:r>
        <w:t>Spätestens am Abend vor dem Event sollte eine Besprechung mit allen Helfern stattfinden. Evtl. falls nötig nochmals morgens am Event Tag.</w:t>
      </w:r>
    </w:p>
    <w:p w14:paraId="1E54D6A8" w14:textId="77777777" w:rsidR="008D29A1" w:rsidRDefault="008D29A1" w:rsidP="008D29A1">
      <w:pPr>
        <w:spacing w:after="200" w:line="276" w:lineRule="auto"/>
      </w:pPr>
      <w:r>
        <w:t xml:space="preserve">Hilfreich sind auch </w:t>
      </w:r>
      <w:r w:rsidRPr="00A1471C">
        <w:t xml:space="preserve">Checklisten </w:t>
      </w:r>
      <w:r>
        <w:t xml:space="preserve">die man </w:t>
      </w:r>
      <w:r w:rsidRPr="00A1471C">
        <w:t xml:space="preserve">vorher </w:t>
      </w:r>
      <w:r>
        <w:t>erstellt und am Event Tag abarbeitet bzw. überprüft.</w:t>
      </w:r>
    </w:p>
    <w:p w14:paraId="37BBB36A" w14:textId="77777777" w:rsidR="008D29A1" w:rsidRDefault="008D29A1" w:rsidP="008D29A1">
      <w:pPr>
        <w:spacing w:after="200" w:line="276" w:lineRule="auto"/>
      </w:pPr>
    </w:p>
    <w:p w14:paraId="36DEAED1" w14:textId="77777777" w:rsidR="008D29A1" w:rsidRDefault="008D29A1" w:rsidP="008D29A1">
      <w:pPr>
        <w:spacing w:after="200" w:line="276" w:lineRule="auto"/>
      </w:pPr>
    </w:p>
    <w:p w14:paraId="17E56271" w14:textId="77777777" w:rsidR="008D29A1" w:rsidRDefault="008D29A1">
      <w:pPr>
        <w:spacing w:after="200" w:line="276" w:lineRule="auto"/>
        <w:rPr>
          <w:rFonts w:asciiTheme="majorHAnsi" w:eastAsiaTheme="majorEastAsia" w:hAnsiTheme="majorHAnsi" w:cstheme="majorBidi"/>
          <w:b/>
          <w:color w:val="061F57" w:themeColor="text2" w:themeShade="BF"/>
          <w:kern w:val="28"/>
          <w:sz w:val="48"/>
          <w:szCs w:val="32"/>
        </w:rPr>
      </w:pPr>
      <w:r>
        <w:br w:type="page"/>
      </w:r>
    </w:p>
    <w:p w14:paraId="55FE4CB6" w14:textId="77777777" w:rsidR="00EE6B47" w:rsidRPr="00EA387B" w:rsidRDefault="00EE6B47" w:rsidP="00EA387B">
      <w:pPr>
        <w:pStyle w:val="berschrift1"/>
      </w:pPr>
      <w:bookmarkStart w:id="7" w:name="_Toc26113912"/>
      <w:r w:rsidRPr="00EA387B">
        <w:lastRenderedPageBreak/>
        <w:t>Pläne</w:t>
      </w:r>
      <w:bookmarkEnd w:id="7"/>
    </w:p>
    <w:p w14:paraId="17D1BCC8" w14:textId="77777777" w:rsidR="00EE6B47" w:rsidRPr="003A4E29" w:rsidRDefault="00EE6B47" w:rsidP="00AE5336">
      <w:pPr>
        <w:spacing w:after="200" w:line="276" w:lineRule="auto"/>
      </w:pPr>
      <w:r w:rsidRPr="003A4E29">
        <w:t>Detaillierte Pläne helfen sehr viel weiter</w:t>
      </w:r>
      <w:r w:rsidR="0089723F">
        <w:t xml:space="preserve"> und sind ein wesentlicher Bestandteil für eine erfolgreiche Veranstaltung</w:t>
      </w:r>
      <w:r w:rsidRPr="003A4E29">
        <w:t xml:space="preserve">. </w:t>
      </w:r>
      <w:r w:rsidR="00D62C69">
        <w:t>Die Helfer und Bereichsleiter</w:t>
      </w:r>
      <w:r w:rsidRPr="003A4E29">
        <w:t xml:space="preserve"> sehen sofort ihre Aufgaben bzw. was man sich vorher für den Aufbau überlegt hat.</w:t>
      </w:r>
      <w:r w:rsidR="00AE5336">
        <w:t xml:space="preserve"> </w:t>
      </w:r>
      <w:r w:rsidR="00AE5336" w:rsidRPr="00A1471C">
        <w:t xml:space="preserve">Vor dem </w:t>
      </w:r>
      <w:r w:rsidR="00AE5336">
        <w:t xml:space="preserve">Event </w:t>
      </w:r>
      <w:r w:rsidR="00AE5336" w:rsidRPr="00A1471C">
        <w:t>detaillierte Pläne von dem gesamten Gelän</w:t>
      </w:r>
      <w:r w:rsidR="00AE5336">
        <w:t>de.</w:t>
      </w:r>
    </w:p>
    <w:p w14:paraId="64441640" w14:textId="77777777" w:rsidR="00EE6B47" w:rsidRPr="003A4E29" w:rsidRDefault="00EE6B47" w:rsidP="00EE6B47">
      <w:pPr>
        <w:spacing w:after="200"/>
      </w:pPr>
      <w:r w:rsidRPr="003A4E29">
        <w:rPr>
          <w:noProof/>
          <w:lang w:eastAsia="de-DE"/>
        </w:rPr>
        <w:drawing>
          <wp:inline distT="0" distB="0" distL="0" distR="0" wp14:anchorId="2F4B6A2F" wp14:editId="7B355A9F">
            <wp:extent cx="6371590" cy="2739390"/>
            <wp:effectExtent l="0" t="0" r="0" b="3810"/>
            <wp:docPr id="24580"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0" name="Grafik 2"/>
                    <pic:cNvPicPr>
                      <a:picLocks noChangeAspect="1"/>
                    </pic:cNvPicPr>
                  </pic:nvPicPr>
                  <pic:blipFill>
                    <a:blip r:embed="rId13" cstate="print">
                      <a:extLst>
                        <a:ext uri="{28A0092B-C50C-407E-A947-70E740481C1C}">
                          <a14:useLocalDpi xmlns:a14="http://schemas.microsoft.com/office/drawing/2010/main" val="0"/>
                        </a:ext>
                      </a:extLst>
                    </a:blip>
                    <a:srcRect t="13043" r="10834" b="18956"/>
                    <a:stretch>
                      <a:fillRect/>
                    </a:stretch>
                  </pic:blipFill>
                  <pic:spPr bwMode="auto">
                    <a:xfrm>
                      <a:off x="0" y="0"/>
                      <a:ext cx="6371590" cy="2739390"/>
                    </a:xfrm>
                    <a:prstGeom prst="rect">
                      <a:avLst/>
                    </a:prstGeom>
                    <a:noFill/>
                    <a:ln>
                      <a:noFill/>
                    </a:ln>
                  </pic:spPr>
                </pic:pic>
              </a:graphicData>
            </a:graphic>
          </wp:inline>
        </w:drawing>
      </w:r>
    </w:p>
    <w:p w14:paraId="23168E09" w14:textId="77777777" w:rsidR="00EE6B47" w:rsidRPr="003A4E29" w:rsidRDefault="00EE6B47" w:rsidP="00EE6B47">
      <w:pPr>
        <w:spacing w:after="200"/>
      </w:pPr>
      <w:r w:rsidRPr="003A4E29">
        <w:rPr>
          <w:noProof/>
          <w:lang w:eastAsia="de-DE"/>
        </w:rPr>
        <w:drawing>
          <wp:inline distT="0" distB="0" distL="0" distR="0" wp14:anchorId="48E285E4" wp14:editId="353746AF">
            <wp:extent cx="4876800" cy="3835400"/>
            <wp:effectExtent l="0" t="0" r="0" b="0"/>
            <wp:docPr id="2458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1" name="Grafik 1"/>
                    <pic:cNvPicPr>
                      <a:picLocks noChangeAspect="1"/>
                    </pic:cNvPicPr>
                  </pic:nvPicPr>
                  <pic:blipFill>
                    <a:blip r:embed="rId14">
                      <a:extLst>
                        <a:ext uri="{28A0092B-C50C-407E-A947-70E740481C1C}">
                          <a14:useLocalDpi xmlns:a14="http://schemas.microsoft.com/office/drawing/2010/main" val="0"/>
                        </a:ext>
                      </a:extLst>
                    </a:blip>
                    <a:srcRect l="8333" r="20000"/>
                    <a:stretch>
                      <a:fillRect/>
                    </a:stretch>
                  </pic:blipFill>
                  <pic:spPr bwMode="auto">
                    <a:xfrm>
                      <a:off x="0" y="0"/>
                      <a:ext cx="4876800" cy="383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353C19E" w14:textId="77777777" w:rsidR="00EE6B47" w:rsidRPr="003A4E29" w:rsidRDefault="00EE6B47" w:rsidP="00EE6B47">
      <w:pPr>
        <w:spacing w:after="200"/>
      </w:pPr>
      <w:r w:rsidRPr="003A4E29">
        <w:t>In diesen Plan sind die Strecken, Locations, Parkplätze sogar die Container und Zelte mit der Aufstellung der Biertische eingezeichnet.</w:t>
      </w:r>
    </w:p>
    <w:p w14:paraId="2F3795C7" w14:textId="77777777" w:rsidR="00EE6B47" w:rsidRPr="003A4E29" w:rsidRDefault="00EE6B47">
      <w:pPr>
        <w:spacing w:after="200" w:line="276" w:lineRule="auto"/>
      </w:pPr>
      <w:r w:rsidRPr="003A4E29">
        <w:br w:type="page"/>
      </w:r>
    </w:p>
    <w:p w14:paraId="0279C2CC" w14:textId="77777777" w:rsidR="00EE6B47" w:rsidRPr="003A4E29" w:rsidRDefault="00EE6B47">
      <w:pPr>
        <w:spacing w:after="200"/>
      </w:pPr>
      <w:r w:rsidRPr="003A4E29">
        <w:lastRenderedPageBreak/>
        <w:t>Ausschnitt aus dem Plan:</w:t>
      </w:r>
    </w:p>
    <w:p w14:paraId="1432B4E0" w14:textId="77777777" w:rsidR="00EE6B47" w:rsidRPr="003A4E29" w:rsidRDefault="00EE6B47">
      <w:pPr>
        <w:spacing w:after="200"/>
      </w:pPr>
      <w:r w:rsidRPr="003A4E29">
        <w:rPr>
          <w:noProof/>
          <w:lang w:eastAsia="de-DE"/>
        </w:rPr>
        <w:drawing>
          <wp:inline distT="0" distB="0" distL="0" distR="0" wp14:anchorId="249F6CA9" wp14:editId="13185502">
            <wp:extent cx="6371590" cy="4479925"/>
            <wp:effectExtent l="0" t="0" r="0" b="0"/>
            <wp:docPr id="2560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3" name="Grafik 3"/>
                    <pic:cNvPicPr>
                      <a:picLocks noChangeAspect="1"/>
                    </pic:cNvPicPr>
                  </pic:nvPicPr>
                  <pic:blipFill>
                    <a:blip r:embed="rId15">
                      <a:extLst>
                        <a:ext uri="{28A0092B-C50C-407E-A947-70E740481C1C}">
                          <a14:useLocalDpi xmlns:a14="http://schemas.microsoft.com/office/drawing/2010/main" val="0"/>
                        </a:ext>
                      </a:extLst>
                    </a:blip>
                    <a:srcRect l="10001" r="9999"/>
                    <a:stretch>
                      <a:fillRect/>
                    </a:stretch>
                  </pic:blipFill>
                  <pic:spPr bwMode="auto">
                    <a:xfrm>
                      <a:off x="0" y="0"/>
                      <a:ext cx="6371590" cy="4479925"/>
                    </a:xfrm>
                    <a:prstGeom prst="rect">
                      <a:avLst/>
                    </a:prstGeom>
                    <a:noFill/>
                    <a:ln>
                      <a:noFill/>
                    </a:ln>
                  </pic:spPr>
                </pic:pic>
              </a:graphicData>
            </a:graphic>
          </wp:inline>
        </w:drawing>
      </w:r>
    </w:p>
    <w:p w14:paraId="7851A1A8" w14:textId="77777777" w:rsidR="00A1471C" w:rsidRDefault="00A1471C">
      <w:pPr>
        <w:spacing w:after="200" w:line="276" w:lineRule="auto"/>
      </w:pPr>
    </w:p>
    <w:p w14:paraId="6EB3A848" w14:textId="77777777" w:rsidR="00A1471C" w:rsidRDefault="00A1471C">
      <w:pPr>
        <w:spacing w:after="200" w:line="276" w:lineRule="auto"/>
      </w:pPr>
      <w:r>
        <w:t>Folgende Pläne sollten vorhanden sein:</w:t>
      </w:r>
    </w:p>
    <w:p w14:paraId="7D4BD4E7" w14:textId="77777777" w:rsidR="00A1471C" w:rsidRPr="00A1471C" w:rsidRDefault="00A1471C" w:rsidP="00A1471C">
      <w:pPr>
        <w:pStyle w:val="Checkliste"/>
      </w:pPr>
      <w:r w:rsidRPr="00A1471C">
        <w:t>Streckenpläne pro Rennen</w:t>
      </w:r>
      <w:r w:rsidR="0089723F">
        <w:t>/Wettkampf</w:t>
      </w:r>
    </w:p>
    <w:p w14:paraId="6133A0C5" w14:textId="77777777" w:rsidR="00A1471C" w:rsidRPr="00A1471C" w:rsidRDefault="00A1471C" w:rsidP="00A1471C">
      <w:pPr>
        <w:pStyle w:val="Checkliste"/>
      </w:pPr>
      <w:r w:rsidRPr="00A1471C">
        <w:t>Parkplatz</w:t>
      </w:r>
    </w:p>
    <w:p w14:paraId="14AB9357" w14:textId="77777777" w:rsidR="00A1471C" w:rsidRPr="00A1471C" w:rsidRDefault="00A1471C" w:rsidP="00A1471C">
      <w:pPr>
        <w:pStyle w:val="Checkliste"/>
      </w:pPr>
      <w:r w:rsidRPr="00A1471C">
        <w:t>Zuschauerbereich</w:t>
      </w:r>
    </w:p>
    <w:p w14:paraId="1540280E" w14:textId="77777777" w:rsidR="00A1471C" w:rsidRPr="00A1471C" w:rsidRDefault="00A1471C" w:rsidP="00A1471C">
      <w:pPr>
        <w:pStyle w:val="Checkliste"/>
      </w:pPr>
      <w:r w:rsidRPr="00A1471C">
        <w:t>Kampfgericht/Zeitnahme/Sprecher</w:t>
      </w:r>
    </w:p>
    <w:p w14:paraId="594D6472" w14:textId="77777777" w:rsidR="00A1471C" w:rsidRPr="00A1471C" w:rsidRDefault="00A1471C" w:rsidP="00A1471C">
      <w:pPr>
        <w:pStyle w:val="Checkliste"/>
      </w:pPr>
      <w:r w:rsidRPr="00A1471C">
        <w:t>Ziel/Start Bereich</w:t>
      </w:r>
    </w:p>
    <w:p w14:paraId="09134E92" w14:textId="77777777" w:rsidR="00A1471C" w:rsidRPr="00A1471C" w:rsidRDefault="00A1471C" w:rsidP="00A1471C">
      <w:pPr>
        <w:pStyle w:val="Checkliste"/>
      </w:pPr>
      <w:r w:rsidRPr="00A1471C">
        <w:t>Startnummernausgabe</w:t>
      </w:r>
    </w:p>
    <w:p w14:paraId="44B9F2C2" w14:textId="77777777" w:rsidR="00A1471C" w:rsidRDefault="00A1471C" w:rsidP="00A1471C">
      <w:pPr>
        <w:pStyle w:val="Checkliste"/>
      </w:pPr>
      <w:r w:rsidRPr="00A1471C">
        <w:t>Catering/Tombola</w:t>
      </w:r>
      <w:r>
        <w:t>/Sponsor Bereich</w:t>
      </w:r>
    </w:p>
    <w:p w14:paraId="2CA2CD67" w14:textId="77777777" w:rsidR="00A1471C" w:rsidRPr="00A1471C" w:rsidRDefault="00A1471C" w:rsidP="00A1471C">
      <w:pPr>
        <w:pStyle w:val="Checkliste"/>
        <w:ind w:left="720" w:hanging="360"/>
      </w:pPr>
      <w:r>
        <w:t>Siegerehrung</w:t>
      </w:r>
    </w:p>
    <w:p w14:paraId="7CAEA27C" w14:textId="77777777" w:rsidR="00BC4308" w:rsidRDefault="00BC4308">
      <w:pPr>
        <w:spacing w:after="200" w:line="276" w:lineRule="auto"/>
      </w:pPr>
      <w:r>
        <w:br w:type="page"/>
      </w:r>
    </w:p>
    <w:p w14:paraId="529C667B" w14:textId="77777777" w:rsidR="00BC4308" w:rsidRDefault="00D62C69" w:rsidP="00BC4308">
      <w:pPr>
        <w:pStyle w:val="berschrift2"/>
      </w:pPr>
      <w:bookmarkStart w:id="8" w:name="_Toc26113913"/>
      <w:r>
        <w:lastRenderedPageBreak/>
        <w:t>Zeitplan</w:t>
      </w:r>
      <w:bookmarkEnd w:id="8"/>
    </w:p>
    <w:p w14:paraId="55146B34" w14:textId="77777777" w:rsidR="00BC4308" w:rsidRDefault="00D62C69" w:rsidP="00BC4308">
      <w:pPr>
        <w:spacing w:after="200"/>
      </w:pPr>
      <w:r>
        <w:t xml:space="preserve">Der </w:t>
      </w:r>
      <w:r w:rsidR="00BC4308">
        <w:t>Zeitplan</w:t>
      </w:r>
      <w:r>
        <w:t xml:space="preserve"> ist ein wesentlicher Bestandteil für die ordnungs- und zeigemäße Durchführung am Event Tag. Er sollte alle wesentlichen Infos für Sportler und Zuschauer enthalt.</w:t>
      </w:r>
    </w:p>
    <w:p w14:paraId="0B6180A9" w14:textId="77777777" w:rsidR="00BC4308" w:rsidRDefault="00BC4308" w:rsidP="00BC4308">
      <w:pPr>
        <w:spacing w:after="200"/>
      </w:pPr>
      <w:r w:rsidRPr="00893A02">
        <w:rPr>
          <w:noProof/>
          <w:lang w:eastAsia="de-DE"/>
        </w:rPr>
        <w:drawing>
          <wp:inline distT="0" distB="0" distL="0" distR="0" wp14:anchorId="2781D763" wp14:editId="3B30CA81">
            <wp:extent cx="5506218" cy="5820587"/>
            <wp:effectExtent l="0" t="0" r="0" b="889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506218" cy="5820587"/>
                    </a:xfrm>
                    <a:prstGeom prst="rect">
                      <a:avLst/>
                    </a:prstGeom>
                  </pic:spPr>
                </pic:pic>
              </a:graphicData>
            </a:graphic>
          </wp:inline>
        </w:drawing>
      </w:r>
    </w:p>
    <w:p w14:paraId="369193E9" w14:textId="77777777" w:rsidR="009A506B" w:rsidRDefault="009A506B" w:rsidP="00BC4308">
      <w:pPr>
        <w:spacing w:after="200"/>
      </w:pPr>
    </w:p>
    <w:p w14:paraId="09E4142F" w14:textId="77777777" w:rsidR="009A506B" w:rsidRDefault="009A506B">
      <w:pPr>
        <w:spacing w:after="200" w:line="276" w:lineRule="auto"/>
      </w:pPr>
      <w:r>
        <w:br w:type="page"/>
      </w:r>
    </w:p>
    <w:p w14:paraId="0DE70DF1" w14:textId="77777777" w:rsidR="009A506B" w:rsidRDefault="009A506B" w:rsidP="009A506B">
      <w:pPr>
        <w:spacing w:after="200"/>
      </w:pPr>
      <w:r>
        <w:lastRenderedPageBreak/>
        <w:t>Beispiel für einen Zeitplan:</w:t>
      </w:r>
    </w:p>
    <w:p w14:paraId="740E993C" w14:textId="77777777" w:rsidR="00F5434E" w:rsidRDefault="009A506B" w:rsidP="00BC4308">
      <w:pPr>
        <w:spacing w:after="200"/>
      </w:pPr>
      <w:r w:rsidRPr="009A506B">
        <w:rPr>
          <w:noProof/>
          <w:lang w:eastAsia="de-DE"/>
        </w:rPr>
        <w:drawing>
          <wp:inline distT="0" distB="0" distL="0" distR="0" wp14:anchorId="59D59306" wp14:editId="7176370D">
            <wp:extent cx="6371590" cy="5313051"/>
            <wp:effectExtent l="0" t="0" r="0" b="190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71590" cy="5313051"/>
                    </a:xfrm>
                    <a:prstGeom prst="rect">
                      <a:avLst/>
                    </a:prstGeom>
                    <a:noFill/>
                    <a:ln>
                      <a:noFill/>
                    </a:ln>
                  </pic:spPr>
                </pic:pic>
              </a:graphicData>
            </a:graphic>
          </wp:inline>
        </w:drawing>
      </w:r>
    </w:p>
    <w:p w14:paraId="6F1985F6" w14:textId="77777777" w:rsidR="009A506B" w:rsidRDefault="009A506B" w:rsidP="00BC4308">
      <w:pPr>
        <w:spacing w:after="200"/>
      </w:pPr>
    </w:p>
    <w:p w14:paraId="41350F40" w14:textId="77777777" w:rsidR="009A506B" w:rsidRDefault="009A506B" w:rsidP="00BC4308">
      <w:pPr>
        <w:spacing w:after="200"/>
      </w:pPr>
    </w:p>
    <w:p w14:paraId="2B96DED8" w14:textId="77777777" w:rsidR="00BC4308" w:rsidRDefault="00BC4308" w:rsidP="00BC4308">
      <w:pPr>
        <w:spacing w:after="200" w:line="276" w:lineRule="auto"/>
      </w:pPr>
      <w:r>
        <w:br w:type="page"/>
      </w:r>
    </w:p>
    <w:p w14:paraId="55EFE114" w14:textId="77777777" w:rsidR="00BC4308" w:rsidRDefault="00BC4308" w:rsidP="00BC4308">
      <w:pPr>
        <w:pStyle w:val="berschrift2"/>
      </w:pPr>
      <w:bookmarkStart w:id="9" w:name="_Toc26113914"/>
      <w:r>
        <w:lastRenderedPageBreak/>
        <w:t>Streckenpläne</w:t>
      </w:r>
      <w:bookmarkEnd w:id="9"/>
    </w:p>
    <w:p w14:paraId="6E9AA995" w14:textId="77777777" w:rsidR="008D29A1" w:rsidRDefault="008D29A1" w:rsidP="00AE5336">
      <w:pPr>
        <w:spacing w:after="200" w:line="276" w:lineRule="auto"/>
      </w:pPr>
      <w:r>
        <w:t>Die Streckenpläne sollten genau den Verlauf einer Runde darstellen. Das kann z.B. mit Google Maps (Urheberechte beachten!) erfolgen. Beispiel für ein MTB Rennen:</w:t>
      </w:r>
    </w:p>
    <w:p w14:paraId="3E68B9DB" w14:textId="77777777" w:rsidR="008D29A1" w:rsidRDefault="008D29A1" w:rsidP="00AE5336">
      <w:pPr>
        <w:spacing w:after="200" w:line="276" w:lineRule="auto"/>
      </w:pPr>
      <w:r w:rsidRPr="008D29A1">
        <w:rPr>
          <w:noProof/>
          <w:lang w:eastAsia="de-DE"/>
        </w:rPr>
        <w:drawing>
          <wp:inline distT="0" distB="0" distL="0" distR="0" wp14:anchorId="5F2AE0D0" wp14:editId="0AFF6568">
            <wp:extent cx="5001323" cy="5039428"/>
            <wp:effectExtent l="0" t="0" r="8890" b="889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001323" cy="5039428"/>
                    </a:xfrm>
                    <a:prstGeom prst="rect">
                      <a:avLst/>
                    </a:prstGeom>
                  </pic:spPr>
                </pic:pic>
              </a:graphicData>
            </a:graphic>
          </wp:inline>
        </w:drawing>
      </w:r>
    </w:p>
    <w:p w14:paraId="52AEE2CB" w14:textId="77777777" w:rsidR="008D29A1" w:rsidRPr="00A1471C" w:rsidRDefault="008D29A1" w:rsidP="00AE5336">
      <w:pPr>
        <w:spacing w:after="200" w:line="276" w:lineRule="auto"/>
      </w:pPr>
    </w:p>
    <w:p w14:paraId="1A3F7697" w14:textId="77777777" w:rsidR="00D62C69" w:rsidRDefault="00D62C69" w:rsidP="00BC4308">
      <w:pPr>
        <w:spacing w:after="200" w:line="276" w:lineRule="auto"/>
      </w:pPr>
    </w:p>
    <w:p w14:paraId="0FB54777" w14:textId="77777777" w:rsidR="00BC4308" w:rsidRDefault="00BC4308" w:rsidP="00BC4308">
      <w:pPr>
        <w:spacing w:after="200" w:line="276" w:lineRule="auto"/>
      </w:pPr>
      <w:r>
        <w:br w:type="page"/>
      </w:r>
    </w:p>
    <w:p w14:paraId="38835415" w14:textId="77777777" w:rsidR="00BC4308" w:rsidRDefault="00BC4308" w:rsidP="00BC4308">
      <w:pPr>
        <w:pStyle w:val="berschrift2"/>
      </w:pPr>
      <w:bookmarkStart w:id="10" w:name="_Toc26113915"/>
      <w:r>
        <w:lastRenderedPageBreak/>
        <w:t>Start/Zielbereich</w:t>
      </w:r>
      <w:bookmarkEnd w:id="10"/>
    </w:p>
    <w:p w14:paraId="213D77C8" w14:textId="77777777" w:rsidR="00BC4308" w:rsidRDefault="00BC4308" w:rsidP="00BC4308">
      <w:pPr>
        <w:spacing w:after="200"/>
      </w:pPr>
      <w:r>
        <w:t>Ein Plan sollte detailliert den Start und Zielbereich darstellen.</w:t>
      </w:r>
    </w:p>
    <w:p w14:paraId="4E28F871" w14:textId="77777777" w:rsidR="00BC4308" w:rsidRDefault="00BC4308" w:rsidP="00BC4308">
      <w:pPr>
        <w:spacing w:after="200"/>
      </w:pPr>
      <w:r>
        <w:rPr>
          <w:noProof/>
          <w:lang w:eastAsia="de-DE"/>
        </w:rPr>
        <w:drawing>
          <wp:inline distT="0" distB="0" distL="0" distR="0" wp14:anchorId="02E1F218" wp14:editId="311135BF">
            <wp:extent cx="6362700" cy="3686175"/>
            <wp:effectExtent l="0" t="0" r="0" b="9525"/>
            <wp:docPr id="39946" name="Grafik 39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62700" cy="3686175"/>
                    </a:xfrm>
                    <a:prstGeom prst="rect">
                      <a:avLst/>
                    </a:prstGeom>
                    <a:noFill/>
                    <a:ln>
                      <a:noFill/>
                    </a:ln>
                  </pic:spPr>
                </pic:pic>
              </a:graphicData>
            </a:graphic>
          </wp:inline>
        </w:drawing>
      </w:r>
    </w:p>
    <w:p w14:paraId="14CFD727" w14:textId="77777777" w:rsidR="00BC4308" w:rsidRDefault="00BC4308" w:rsidP="00BC4308">
      <w:pPr>
        <w:spacing w:after="200"/>
      </w:pPr>
      <w:r>
        <w:t>Vor dem Rennen sollte in einem Plan bzw. Zeichnung genau definiert werden, wo sich Start, Ziel und Parkplätze befinden.</w:t>
      </w:r>
    </w:p>
    <w:p w14:paraId="047DAD51" w14:textId="77777777" w:rsidR="00BC4308" w:rsidRDefault="00BC4308" w:rsidP="00BC4308">
      <w:pPr>
        <w:spacing w:after="200"/>
      </w:pPr>
      <w:r w:rsidRPr="00EA387B">
        <w:rPr>
          <w:noProof/>
          <w:lang w:eastAsia="de-DE"/>
        </w:rPr>
        <w:drawing>
          <wp:inline distT="0" distB="0" distL="0" distR="0" wp14:anchorId="7C47AE9C" wp14:editId="65029FCA">
            <wp:extent cx="5314950" cy="3601919"/>
            <wp:effectExtent l="0" t="0" r="0" b="0"/>
            <wp:docPr id="13" name="Grafik 13" descr="E:\1_Turbo_Sport_Web\2019 Events\2019-04-28 Weiden EZF\StartZiel-1024x6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_Turbo_Sport_Web\2019 Events\2019-04-28 Weiden EZF\StartZiel-1024x694.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17084" cy="3603365"/>
                    </a:xfrm>
                    <a:prstGeom prst="rect">
                      <a:avLst/>
                    </a:prstGeom>
                    <a:noFill/>
                    <a:ln>
                      <a:noFill/>
                    </a:ln>
                  </pic:spPr>
                </pic:pic>
              </a:graphicData>
            </a:graphic>
          </wp:inline>
        </w:drawing>
      </w:r>
    </w:p>
    <w:p w14:paraId="646EAE1A" w14:textId="77777777" w:rsidR="00A1471C" w:rsidRDefault="00A1471C">
      <w:pPr>
        <w:spacing w:after="200" w:line="276" w:lineRule="auto"/>
      </w:pPr>
    </w:p>
    <w:p w14:paraId="051A05B3" w14:textId="77777777" w:rsidR="00802923" w:rsidRDefault="00802923" w:rsidP="00802923">
      <w:pPr>
        <w:pStyle w:val="berschrift1"/>
      </w:pPr>
      <w:bookmarkStart w:id="11" w:name="_Toc26113916"/>
      <w:r>
        <w:lastRenderedPageBreak/>
        <w:t>Ausschreibung/Starter Information</w:t>
      </w:r>
      <w:bookmarkEnd w:id="11"/>
    </w:p>
    <w:p w14:paraId="525946DE" w14:textId="77777777" w:rsidR="00802923" w:rsidRDefault="00802923" w:rsidP="00802923">
      <w:r>
        <w:t>Vor der Genehmigung eines Sport Events ist die Ausschreibung mit allen wichtigen Informationen für die Sport</w:t>
      </w:r>
      <w:r w:rsidR="008D29A1">
        <w:t>ler und zum Ablauf zu erstellen sowie für die Genehmigung bei Sportverbänden und Behörden.</w:t>
      </w:r>
    </w:p>
    <w:p w14:paraId="46009E3F" w14:textId="77777777" w:rsidR="00802923" w:rsidRDefault="00802923" w:rsidP="00802923"/>
    <w:p w14:paraId="20C3AA6F" w14:textId="77777777" w:rsidR="00802923" w:rsidRPr="00A85984" w:rsidRDefault="00802923" w:rsidP="00802923">
      <w:pPr>
        <w:rPr>
          <w:b/>
        </w:rPr>
      </w:pPr>
      <w:r w:rsidRPr="00A85984">
        <w:rPr>
          <w:b/>
        </w:rPr>
        <w:t>Checkliste:</w:t>
      </w:r>
    </w:p>
    <w:p w14:paraId="0D6E2C1C" w14:textId="77777777" w:rsidR="006D1FA3" w:rsidRDefault="006D1FA3" w:rsidP="0006138A">
      <w:pPr>
        <w:pStyle w:val="Checkliste"/>
      </w:pPr>
      <w:r>
        <w:t>Ausrichter/</w:t>
      </w:r>
      <w:r w:rsidR="008D29A1">
        <w:t>Veranstalter</w:t>
      </w:r>
      <w:r>
        <w:t>/Schirmherr</w:t>
      </w:r>
    </w:p>
    <w:p w14:paraId="569EE219" w14:textId="77777777" w:rsidR="00802923" w:rsidRDefault="00802923" w:rsidP="0006138A">
      <w:pPr>
        <w:pStyle w:val="Checkliste"/>
      </w:pPr>
      <w:r>
        <w:t>Zeitplan in Tabellenformat zeigt alles übersichtlich und kompakt an</w:t>
      </w:r>
    </w:p>
    <w:p w14:paraId="2854AE34" w14:textId="77777777" w:rsidR="006D1FA3" w:rsidRDefault="006D1FA3" w:rsidP="0006138A">
      <w:pPr>
        <w:pStyle w:val="Checkliste"/>
      </w:pPr>
      <w:r>
        <w:t xml:space="preserve">Altersklassen Einteilung, Streckenlänge und Startgeld </w:t>
      </w:r>
    </w:p>
    <w:p w14:paraId="53ABC18E" w14:textId="77777777" w:rsidR="006D1FA3" w:rsidRDefault="006D1FA3" w:rsidP="00A1471C">
      <w:pPr>
        <w:pStyle w:val="Checkliste"/>
      </w:pPr>
      <w:r>
        <w:t>Anmeldung</w:t>
      </w:r>
    </w:p>
    <w:p w14:paraId="7F2D350E" w14:textId="77777777" w:rsidR="00A1471C" w:rsidRDefault="00A1471C" w:rsidP="00A1471C">
      <w:pPr>
        <w:pStyle w:val="Checkliste"/>
      </w:pPr>
      <w:r>
        <w:t>Streckenpläne pro Rennen</w:t>
      </w:r>
    </w:p>
    <w:p w14:paraId="04595D70" w14:textId="77777777" w:rsidR="00A1471C" w:rsidRDefault="00A1471C" w:rsidP="00A1471C">
      <w:pPr>
        <w:pStyle w:val="Checkliste"/>
      </w:pPr>
      <w:r>
        <w:t>Parkplatz</w:t>
      </w:r>
    </w:p>
    <w:p w14:paraId="73625532" w14:textId="77777777" w:rsidR="00A1471C" w:rsidRDefault="00A1471C" w:rsidP="00A1471C">
      <w:pPr>
        <w:pStyle w:val="Checkliste"/>
      </w:pPr>
      <w:r>
        <w:t>Zuschauerbereich</w:t>
      </w:r>
    </w:p>
    <w:p w14:paraId="1E6B5242" w14:textId="77777777" w:rsidR="00A1471C" w:rsidRDefault="00A1471C" w:rsidP="00A1471C">
      <w:pPr>
        <w:pStyle w:val="Checkliste"/>
      </w:pPr>
      <w:r>
        <w:t>Kampfgericht/Zeitnahme/Sprecher</w:t>
      </w:r>
    </w:p>
    <w:p w14:paraId="163F6175" w14:textId="77777777" w:rsidR="00A1471C" w:rsidRDefault="00A85984" w:rsidP="00A1471C">
      <w:pPr>
        <w:pStyle w:val="Checkliste"/>
      </w:pPr>
      <w:r>
        <w:t>Ziel/Start</w:t>
      </w:r>
    </w:p>
    <w:p w14:paraId="188A70D1" w14:textId="77777777" w:rsidR="00A1471C" w:rsidRDefault="00A1471C" w:rsidP="00A1471C">
      <w:pPr>
        <w:pStyle w:val="Checkliste"/>
      </w:pPr>
      <w:r>
        <w:t>Startnummernausgabe</w:t>
      </w:r>
      <w:r w:rsidR="003914EB">
        <w:t xml:space="preserve"> (Öffnungszeit und Lokation)</w:t>
      </w:r>
    </w:p>
    <w:p w14:paraId="1216B4F5" w14:textId="77777777" w:rsidR="003914EB" w:rsidRDefault="003914EB" w:rsidP="00A1471C">
      <w:pPr>
        <w:pStyle w:val="Checkliste"/>
      </w:pPr>
      <w:r>
        <w:t>Info über Startnummern/Montage der Transponder/Zeitmessung</w:t>
      </w:r>
    </w:p>
    <w:p w14:paraId="0C28C2DF" w14:textId="77777777" w:rsidR="00A1471C" w:rsidRDefault="003914EB" w:rsidP="00A1471C">
      <w:pPr>
        <w:pStyle w:val="Checkliste"/>
      </w:pPr>
      <w:r>
        <w:t>Verpflegung/</w:t>
      </w:r>
      <w:r w:rsidR="00A1471C">
        <w:t>Catering/Tombola</w:t>
      </w:r>
    </w:p>
    <w:p w14:paraId="12C88A67" w14:textId="77777777" w:rsidR="003914EB" w:rsidRDefault="003914EB" w:rsidP="00A1471C">
      <w:pPr>
        <w:pStyle w:val="Checkliste"/>
      </w:pPr>
      <w:r>
        <w:t>Umkleiden und Duschmöglichkeiten</w:t>
      </w:r>
    </w:p>
    <w:p w14:paraId="32725D65" w14:textId="77777777" w:rsidR="00A85984" w:rsidRDefault="00A85984" w:rsidP="00A1471C">
      <w:pPr>
        <w:pStyle w:val="Checkliste"/>
      </w:pPr>
      <w:r>
        <w:t>Siegerehrung</w:t>
      </w:r>
    </w:p>
    <w:p w14:paraId="6875CC92" w14:textId="77777777" w:rsidR="003914EB" w:rsidRDefault="003914EB" w:rsidP="00A1471C">
      <w:pPr>
        <w:pStyle w:val="Checkliste"/>
      </w:pPr>
      <w:r>
        <w:t>Preise</w:t>
      </w:r>
    </w:p>
    <w:p w14:paraId="0A35F7ED" w14:textId="77777777" w:rsidR="003914EB" w:rsidRDefault="003914EB" w:rsidP="00A1471C">
      <w:pPr>
        <w:pStyle w:val="Checkliste"/>
      </w:pPr>
      <w:r>
        <w:t>Anreise und Übernachtungsmöglichkeiten</w:t>
      </w:r>
    </w:p>
    <w:p w14:paraId="5374EE60" w14:textId="77777777" w:rsidR="003914EB" w:rsidRDefault="003914EB" w:rsidP="00A1471C">
      <w:pPr>
        <w:pStyle w:val="Checkliste"/>
      </w:pPr>
      <w:r>
        <w:t>Ergebnislisten</w:t>
      </w:r>
      <w:r w:rsidR="006D1FA3">
        <w:t xml:space="preserve"> und Urkunden</w:t>
      </w:r>
    </w:p>
    <w:p w14:paraId="47E9CA51" w14:textId="77777777" w:rsidR="003914EB" w:rsidRDefault="003914EB" w:rsidP="00A1471C">
      <w:pPr>
        <w:pStyle w:val="Checkliste"/>
      </w:pPr>
      <w:r>
        <w:t>Fotodienst</w:t>
      </w:r>
    </w:p>
    <w:p w14:paraId="6F035F6A" w14:textId="77777777" w:rsidR="00802923" w:rsidRDefault="00802923" w:rsidP="00802923"/>
    <w:p w14:paraId="6F70451D" w14:textId="77777777" w:rsidR="003A5618" w:rsidRDefault="003A5618">
      <w:pPr>
        <w:spacing w:after="200" w:line="276" w:lineRule="auto"/>
      </w:pPr>
      <w:r>
        <w:br w:type="page"/>
      </w:r>
    </w:p>
    <w:p w14:paraId="4118610C" w14:textId="77777777" w:rsidR="00CC5C58" w:rsidRDefault="003A5618" w:rsidP="003A5618">
      <w:r>
        <w:lastRenderedPageBreak/>
        <w:t>Bei Straßenrennen die nach den BDR Wettkampfbestimmungen</w:t>
      </w:r>
      <w:r w:rsidR="00CC5C58">
        <w:t xml:space="preserve"> </w:t>
      </w:r>
      <w:r>
        <w:t xml:space="preserve">ausgetragen werden </w:t>
      </w:r>
      <w:r w:rsidR="00CC5C58">
        <w:t>muss d</w:t>
      </w:r>
      <w:r>
        <w:t xml:space="preserve">ie Ausschreibung </w:t>
      </w:r>
      <w:r w:rsidR="008D29A1">
        <w:t xml:space="preserve">nach Punkt 6.4 </w:t>
      </w:r>
      <w:r>
        <w:t>nachstehende Angaben enthalten:</w:t>
      </w:r>
    </w:p>
    <w:p w14:paraId="5F4FD868" w14:textId="77777777" w:rsidR="003A5618" w:rsidRDefault="003A5618" w:rsidP="00CC5C58">
      <w:pPr>
        <w:pStyle w:val="Listenabsatz"/>
      </w:pPr>
      <w:r>
        <w:rPr>
          <w:rFonts w:hint="eastAsia"/>
        </w:rPr>
        <w:t>Datum des Rennens</w:t>
      </w:r>
    </w:p>
    <w:p w14:paraId="152DFFD3" w14:textId="77777777" w:rsidR="003A5618" w:rsidRDefault="003A5618" w:rsidP="00CC5C58">
      <w:pPr>
        <w:pStyle w:val="Listenabsatz"/>
      </w:pPr>
      <w:r>
        <w:rPr>
          <w:rFonts w:hint="eastAsia"/>
        </w:rPr>
        <w:t>Klasse der Rennen und Kategorie der Teilnehmer unter Angabe der Vor- und</w:t>
      </w:r>
    </w:p>
    <w:p w14:paraId="20BC06AA" w14:textId="77777777" w:rsidR="003A5618" w:rsidRDefault="003A5618" w:rsidP="00CC5C58">
      <w:pPr>
        <w:pStyle w:val="Listenabsatz"/>
      </w:pPr>
      <w:r>
        <w:t>Kategorie-Kennziffern gemäß Ziffer 3.2 der WB Straße</w:t>
      </w:r>
    </w:p>
    <w:p w14:paraId="68586665" w14:textId="77777777" w:rsidR="003A5618" w:rsidRDefault="003A5618" w:rsidP="00CC5C58">
      <w:pPr>
        <w:pStyle w:val="Listenabsatz"/>
      </w:pPr>
      <w:r>
        <w:rPr>
          <w:rFonts w:hint="eastAsia"/>
        </w:rPr>
        <w:t>Hinweis auf die Bestimmungen, nach denen das Rennen ausgetragen wird</w:t>
      </w:r>
    </w:p>
    <w:p w14:paraId="225D2B34" w14:textId="77777777" w:rsidR="003A5618" w:rsidRDefault="003A5618" w:rsidP="00CC5C58">
      <w:pPr>
        <w:pStyle w:val="Listenabsatz"/>
      </w:pPr>
      <w:r>
        <w:t>Anzahl der Fahrer einer Mannschaft (Min – Max), sofern nur Mannschaften</w:t>
      </w:r>
      <w:r w:rsidR="00CC5C58">
        <w:t xml:space="preserve"> </w:t>
      </w:r>
      <w:r>
        <w:t>startberechtigt sind</w:t>
      </w:r>
    </w:p>
    <w:p w14:paraId="6B4F1CB1" w14:textId="77777777" w:rsidR="003A5618" w:rsidRDefault="003A5618" w:rsidP="00CC5C58">
      <w:pPr>
        <w:pStyle w:val="Listenabsatz"/>
      </w:pPr>
      <w:r>
        <w:t>Zeitpunkt und Ort der Rückennummernausgabe und Lizenzkontrolle</w:t>
      </w:r>
    </w:p>
    <w:p w14:paraId="550C91FC" w14:textId="77777777" w:rsidR="003A5618" w:rsidRDefault="003A5618" w:rsidP="00CC5C58">
      <w:pPr>
        <w:pStyle w:val="Listenabsatz"/>
      </w:pPr>
      <w:r>
        <w:rPr>
          <w:rFonts w:hint="eastAsia"/>
        </w:rPr>
        <w:t>Zeitpunkt und Ort der Mannschaftsleiter-Besprechung, sofern vorgesehen</w:t>
      </w:r>
    </w:p>
    <w:p w14:paraId="5E4948BC" w14:textId="77777777" w:rsidR="003A5618" w:rsidRDefault="003A5618" w:rsidP="00CC5C58">
      <w:pPr>
        <w:pStyle w:val="Listenabsatz"/>
      </w:pPr>
      <w:r>
        <w:rPr>
          <w:rFonts w:hint="eastAsia"/>
        </w:rPr>
        <w:t>Karenzzeiten</w:t>
      </w:r>
    </w:p>
    <w:p w14:paraId="3C784C7B" w14:textId="77777777" w:rsidR="003A5618" w:rsidRDefault="003A5618" w:rsidP="00CC5C58">
      <w:pPr>
        <w:pStyle w:val="Listenabsatz"/>
      </w:pPr>
      <w:r>
        <w:rPr>
          <w:rFonts w:hint="eastAsia"/>
        </w:rPr>
        <w:t>Zulassung von Materialfahrzeugen</w:t>
      </w:r>
    </w:p>
    <w:p w14:paraId="6E1AF202" w14:textId="77777777" w:rsidR="003A5618" w:rsidRDefault="003A5618" w:rsidP="00F5434E">
      <w:pPr>
        <w:pStyle w:val="Listenabsatz"/>
      </w:pPr>
      <w:r>
        <w:t xml:space="preserve">Angabe der Preisschemata, sofern den Vorgaben der </w:t>
      </w:r>
      <w:proofErr w:type="spellStart"/>
      <w:r>
        <w:t>SpO</w:t>
      </w:r>
      <w:proofErr w:type="spellEnd"/>
      <w:r>
        <w:t xml:space="preserve"> übersteigend,</w:t>
      </w:r>
      <w:r w:rsidR="00CC5C58">
        <w:t xml:space="preserve"> o</w:t>
      </w:r>
      <w:r>
        <w:t>der sonstige Angabe zu den Preisen</w:t>
      </w:r>
    </w:p>
    <w:p w14:paraId="1AC32313" w14:textId="77777777" w:rsidR="003A5618" w:rsidRDefault="003A5618" w:rsidP="00CC5C58">
      <w:pPr>
        <w:pStyle w:val="Listenabsatz"/>
      </w:pPr>
      <w:r>
        <w:t>Ort der Umkleideräume und Duschen</w:t>
      </w:r>
    </w:p>
    <w:p w14:paraId="4B255C8E" w14:textId="77777777" w:rsidR="003A5618" w:rsidRDefault="003A5618" w:rsidP="00CC5C58">
      <w:pPr>
        <w:pStyle w:val="Listenabsatz"/>
      </w:pPr>
      <w:r>
        <w:rPr>
          <w:rFonts w:hint="eastAsia"/>
        </w:rPr>
        <w:t>Zeitpunkt und Ort der Einschreibkontrolle und des Starts des Rennens</w:t>
      </w:r>
    </w:p>
    <w:p w14:paraId="735C8674" w14:textId="77777777" w:rsidR="003A5618" w:rsidRDefault="003A5618" w:rsidP="00CC5C58">
      <w:pPr>
        <w:pStyle w:val="Listenabsatz"/>
      </w:pPr>
      <w:r>
        <w:t>Ort und Öffnungszeiten des Rennbüros,</w:t>
      </w:r>
    </w:p>
    <w:p w14:paraId="3F9F0C4C" w14:textId="77777777" w:rsidR="003A5618" w:rsidRDefault="003A5618" w:rsidP="00CC5C58">
      <w:pPr>
        <w:pStyle w:val="Listenabsatz"/>
      </w:pPr>
      <w:r>
        <w:t>Streckenführung und Streckenlänge</w:t>
      </w:r>
    </w:p>
    <w:p w14:paraId="53A798B3" w14:textId="77777777" w:rsidR="003A5618" w:rsidRDefault="003A5618" w:rsidP="00CC5C58">
      <w:pPr>
        <w:pStyle w:val="Listenabsatz"/>
      </w:pPr>
      <w:r>
        <w:t>Sonderwertungen und Prämien</w:t>
      </w:r>
    </w:p>
    <w:p w14:paraId="5F99E3BE" w14:textId="77777777" w:rsidR="003A5618" w:rsidRDefault="003A5618" w:rsidP="00CC5C58">
      <w:pPr>
        <w:pStyle w:val="Listenabsatz"/>
      </w:pPr>
      <w:r>
        <w:rPr>
          <w:rFonts w:hint="eastAsia"/>
        </w:rPr>
        <w:t>Termin des Meldeschlusses sowie Hinweis auf den evtl. Ausschluss von</w:t>
      </w:r>
    </w:p>
    <w:p w14:paraId="2DC2CC43" w14:textId="77777777" w:rsidR="003A5618" w:rsidRDefault="003A5618" w:rsidP="00CC5C58">
      <w:pPr>
        <w:pStyle w:val="Listenabsatz"/>
      </w:pPr>
      <w:r>
        <w:t>Nachmeldungen</w:t>
      </w:r>
    </w:p>
    <w:p w14:paraId="2522F0D2" w14:textId="77777777" w:rsidR="003A5618" w:rsidRDefault="003A5618" w:rsidP="00CC5C58">
      <w:pPr>
        <w:pStyle w:val="Listenabsatz"/>
      </w:pPr>
      <w:r>
        <w:t xml:space="preserve">Vorsitzender des </w:t>
      </w:r>
      <w:proofErr w:type="spellStart"/>
      <w:r>
        <w:t>Kommissärskollegiums</w:t>
      </w:r>
      <w:proofErr w:type="spellEnd"/>
    </w:p>
    <w:p w14:paraId="487D70E5" w14:textId="77777777" w:rsidR="003A5618" w:rsidRDefault="003A5618" w:rsidP="00CC5C58">
      <w:pPr>
        <w:pStyle w:val="Listenabsatz"/>
      </w:pPr>
      <w:r>
        <w:t>Angabe des Aufsichtführenden, falls für das Rennen gefordert</w:t>
      </w:r>
    </w:p>
    <w:p w14:paraId="0F60DB69" w14:textId="77777777" w:rsidR="0006138A" w:rsidRDefault="0006138A" w:rsidP="00802923"/>
    <w:p w14:paraId="11CDF2EF" w14:textId="77777777" w:rsidR="00CC5C58" w:rsidRDefault="00CC5C58" w:rsidP="00CC5C58">
      <w:r>
        <w:t>Für Rennen des Internationalen Kalenders ist vom Veranstalter drei Monate vor der Veranstaltung der Technischen Kommission des BDR die „Technische</w:t>
      </w:r>
      <w:r w:rsidRPr="00CC5C58">
        <w:t xml:space="preserve"> </w:t>
      </w:r>
      <w:r>
        <w:t>Dokumentation“ des Rennens zu Bestätigung vorzulegen. Die TK reagiert innerhalb von vier Wochen auf die geprüften Unterlagen. Die „Technische Dokumentation“ muss beinhalten:</w:t>
      </w:r>
    </w:p>
    <w:p w14:paraId="24ED7F9C" w14:textId="77777777" w:rsidR="00CC5C58" w:rsidRDefault="00CC5C58" w:rsidP="00CC5C58">
      <w:pPr>
        <w:pStyle w:val="Listenabsatz"/>
      </w:pPr>
      <w:r>
        <w:rPr>
          <w:rFonts w:hint="eastAsia"/>
        </w:rPr>
        <w:t>Bezug zur Ausschreibung</w:t>
      </w:r>
    </w:p>
    <w:p w14:paraId="464553C5" w14:textId="77777777" w:rsidR="00CC5C58" w:rsidRDefault="00CC5C58" w:rsidP="00CC5C58">
      <w:pPr>
        <w:pStyle w:val="Listenabsatz"/>
      </w:pPr>
      <w:r>
        <w:rPr>
          <w:rFonts w:hint="eastAsia"/>
        </w:rPr>
        <w:t>Sonderreglement des Rennens</w:t>
      </w:r>
    </w:p>
    <w:p w14:paraId="6CAB8D12" w14:textId="77777777" w:rsidR="00CC5C58" w:rsidRDefault="00CC5C58" w:rsidP="00CC5C58">
      <w:pPr>
        <w:pStyle w:val="Listenabsatz"/>
      </w:pPr>
      <w:r>
        <w:rPr>
          <w:rFonts w:hint="eastAsia"/>
        </w:rPr>
        <w:t>Programm und Zeitplan</w:t>
      </w:r>
    </w:p>
    <w:p w14:paraId="0C4FE9F2" w14:textId="77777777" w:rsidR="00CC5C58" w:rsidRDefault="00CC5C58" w:rsidP="00CC5C58">
      <w:pPr>
        <w:pStyle w:val="Listenabsatz"/>
      </w:pPr>
      <w:r>
        <w:rPr>
          <w:rFonts w:hint="eastAsia"/>
        </w:rPr>
        <w:t>Struktur der eingeladenen Mannschaften</w:t>
      </w:r>
    </w:p>
    <w:p w14:paraId="70CEACDF" w14:textId="77777777" w:rsidR="00CC5C58" w:rsidRDefault="00CC5C58" w:rsidP="00CC5C58">
      <w:pPr>
        <w:pStyle w:val="Listenabsatz"/>
      </w:pPr>
      <w:r>
        <w:rPr>
          <w:rFonts w:hint="eastAsia"/>
        </w:rPr>
        <w:t>Zuordnung der Startnummern zu den Fahrern</w:t>
      </w:r>
    </w:p>
    <w:p w14:paraId="43CADD8C" w14:textId="77777777" w:rsidR="00CC5C58" w:rsidRDefault="00CC5C58" w:rsidP="00CC5C58">
      <w:pPr>
        <w:pStyle w:val="Listenabsatz"/>
      </w:pPr>
      <w:r>
        <w:t>Struktur der Preise und Prämien</w:t>
      </w:r>
    </w:p>
    <w:p w14:paraId="58A22B7C" w14:textId="77777777" w:rsidR="00CC5C58" w:rsidRDefault="00CC5C58" w:rsidP="00CC5C58">
      <w:pPr>
        <w:pStyle w:val="Listenabsatz"/>
      </w:pPr>
      <w:r>
        <w:t>allgemeine Bedingungen zur Erstattung von Reisekosten und Gewährung von</w:t>
      </w:r>
    </w:p>
    <w:p w14:paraId="606B15E7" w14:textId="77777777" w:rsidR="00CC5C58" w:rsidRDefault="00CC5C58" w:rsidP="00CC5C58">
      <w:pPr>
        <w:pStyle w:val="Listenabsatz"/>
      </w:pPr>
      <w:r>
        <w:t>Tagegeldern</w:t>
      </w:r>
    </w:p>
    <w:p w14:paraId="0734214D" w14:textId="77777777" w:rsidR="00CC5C58" w:rsidRDefault="00CC5C58" w:rsidP="00CC5C58">
      <w:pPr>
        <w:pStyle w:val="Listenabsatz"/>
      </w:pPr>
      <w:r>
        <w:rPr>
          <w:rFonts w:hint="eastAsia"/>
        </w:rPr>
        <w:t>Regelungen zur Verpflegung im Rennen,</w:t>
      </w:r>
    </w:p>
    <w:p w14:paraId="75EE4D67" w14:textId="77777777" w:rsidR="00CC5C58" w:rsidRDefault="00CC5C58" w:rsidP="00CC5C58">
      <w:pPr>
        <w:pStyle w:val="Listenabsatz"/>
      </w:pPr>
      <w:r>
        <w:t>Organisation des Transports der Teilnehmer und des Gepäcks</w:t>
      </w:r>
    </w:p>
    <w:p w14:paraId="521C5EBB" w14:textId="77777777" w:rsidR="00CC5C58" w:rsidRDefault="00CC5C58" w:rsidP="00CC5C58">
      <w:pPr>
        <w:pStyle w:val="Listenabsatz"/>
      </w:pPr>
      <w:r>
        <w:t>detaillierte Beschreibung der Streckenführung einschließlich des Start- und</w:t>
      </w:r>
    </w:p>
    <w:p w14:paraId="256AFE95" w14:textId="77777777" w:rsidR="00CC5C58" w:rsidRDefault="00CC5C58" w:rsidP="00CC5C58">
      <w:pPr>
        <w:pStyle w:val="Listenabsatz"/>
      </w:pPr>
      <w:r>
        <w:t>Zielbereich</w:t>
      </w:r>
    </w:p>
    <w:p w14:paraId="14B55B05" w14:textId="77777777" w:rsidR="00CC5C58" w:rsidRDefault="00CC5C58" w:rsidP="00CC5C58">
      <w:pPr>
        <w:pStyle w:val="Listenabsatz"/>
      </w:pPr>
      <w:r>
        <w:t>Platz des Siegerpodiums, Kennzeichnung Permanence, Presseraum, Umkleideräume,</w:t>
      </w:r>
    </w:p>
    <w:p w14:paraId="0C718DD6" w14:textId="77777777" w:rsidR="00CC5C58" w:rsidRDefault="00CC5C58" w:rsidP="00CC5C58">
      <w:pPr>
        <w:pStyle w:val="Listenabsatz"/>
      </w:pPr>
      <w:r>
        <w:t>Duschen und Antidopinglokal</w:t>
      </w:r>
    </w:p>
    <w:p w14:paraId="7B5AF500" w14:textId="77777777" w:rsidR="00CC5C58" w:rsidRDefault="00CC5C58" w:rsidP="00CC5C58">
      <w:pPr>
        <w:pStyle w:val="Listenabsatz"/>
      </w:pPr>
      <w:r>
        <w:rPr>
          <w:rFonts w:hint="eastAsia"/>
        </w:rPr>
        <w:t>Einrichtung des Ordnungsdienstes, des Sicherheitsdienstes und des medizinischen</w:t>
      </w:r>
    </w:p>
    <w:p w14:paraId="6B75EBEC" w14:textId="77777777" w:rsidR="00CC5C58" w:rsidRDefault="00CC5C58" w:rsidP="00F5434E">
      <w:pPr>
        <w:pStyle w:val="Listenabsatz"/>
      </w:pPr>
      <w:r>
        <w:t>Dienstes</w:t>
      </w:r>
    </w:p>
    <w:p w14:paraId="25E89E5E" w14:textId="77777777" w:rsidR="00CC5C58" w:rsidRDefault="00CC5C58" w:rsidP="00F5434E">
      <w:pPr>
        <w:pStyle w:val="Listenabsatz"/>
      </w:pPr>
      <w:r>
        <w:rPr>
          <w:rFonts w:hint="eastAsia"/>
        </w:rPr>
        <w:t>Installation der Zielkamera und der elektronischen Zeitmessung</w:t>
      </w:r>
    </w:p>
    <w:p w14:paraId="681049B2" w14:textId="77777777" w:rsidR="00CC5C58" w:rsidRDefault="00CC5C58" w:rsidP="00CC5C58">
      <w:pPr>
        <w:pStyle w:val="Listenabsatz"/>
      </w:pPr>
      <w:r>
        <w:rPr>
          <w:rFonts w:hint="eastAsia"/>
        </w:rPr>
        <w:t>Installation von Lautsprechern und Sprecheinrichtungen</w:t>
      </w:r>
    </w:p>
    <w:p w14:paraId="53E831CA" w14:textId="77777777" w:rsidR="00EE6B47" w:rsidRPr="00EA387B" w:rsidRDefault="00CC5C58" w:rsidP="00CC5C58">
      <w:pPr>
        <w:pStyle w:val="berschrift1"/>
      </w:pPr>
      <w:r>
        <w:br w:type="page"/>
      </w:r>
      <w:bookmarkStart w:id="12" w:name="_Toc26113917"/>
      <w:r w:rsidR="00EE6B47" w:rsidRPr="00EA387B">
        <w:lastRenderedPageBreak/>
        <w:t>Informationen für Teilnehmer, Helfer und Zuschauer</w:t>
      </w:r>
      <w:bookmarkEnd w:id="12"/>
    </w:p>
    <w:p w14:paraId="0DCB0374" w14:textId="77777777" w:rsidR="00EE6B47" w:rsidRPr="003A4E29" w:rsidRDefault="00EE6B47" w:rsidP="00EE6B47">
      <w:r w:rsidRPr="003A4E29">
        <w:t>An zentralen Plätzen ist ein Infoboard mit allen nötigen Infos sehr hilfreich.</w:t>
      </w:r>
    </w:p>
    <w:p w14:paraId="4050304A" w14:textId="77777777" w:rsidR="00EE6B47" w:rsidRPr="003A4E29" w:rsidRDefault="00EE6B47" w:rsidP="00EE6B47"/>
    <w:p w14:paraId="5F5954BB" w14:textId="77777777" w:rsidR="00EE6B47" w:rsidRPr="003A4E29" w:rsidRDefault="00EE6B47" w:rsidP="00EE6B47">
      <w:r w:rsidRPr="003A4E29">
        <w:t>Beispiel:</w:t>
      </w:r>
    </w:p>
    <w:p w14:paraId="01147F93" w14:textId="77777777" w:rsidR="00EE6B47" w:rsidRPr="003A4E29" w:rsidRDefault="00EE6B47" w:rsidP="00EE6B47">
      <w:r w:rsidRPr="003A4E29">
        <w:rPr>
          <w:noProof/>
          <w:lang w:eastAsia="de-DE"/>
        </w:rPr>
        <w:drawing>
          <wp:inline distT="0" distB="0" distL="0" distR="0" wp14:anchorId="30B8F1CF" wp14:editId="42215B7B">
            <wp:extent cx="6371590" cy="3591560"/>
            <wp:effectExtent l="0" t="0" r="0" b="8890"/>
            <wp:docPr id="2662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8" name="Grafik 1"/>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71590" cy="3591560"/>
                    </a:xfrm>
                    <a:prstGeom prst="rect">
                      <a:avLst/>
                    </a:prstGeom>
                    <a:noFill/>
                    <a:ln>
                      <a:noFill/>
                    </a:ln>
                  </pic:spPr>
                </pic:pic>
              </a:graphicData>
            </a:graphic>
          </wp:inline>
        </w:drawing>
      </w:r>
    </w:p>
    <w:p w14:paraId="0A6EE4A0" w14:textId="77777777" w:rsidR="00EE6B47" w:rsidRDefault="00EE6B47">
      <w:pPr>
        <w:spacing w:after="200"/>
      </w:pPr>
    </w:p>
    <w:p w14:paraId="5B4586C5" w14:textId="77777777" w:rsidR="005C2673" w:rsidRDefault="005C2673">
      <w:pPr>
        <w:spacing w:after="200"/>
      </w:pPr>
      <w:r>
        <w:t>Folgende Infos sollten an zentralen Plätzen bereitgestellt werden für Sportler und Zuschauer:</w:t>
      </w:r>
    </w:p>
    <w:p w14:paraId="15502533" w14:textId="77777777" w:rsidR="00A85984" w:rsidRPr="00A85984" w:rsidRDefault="00A85984">
      <w:pPr>
        <w:spacing w:after="200"/>
        <w:rPr>
          <w:b/>
        </w:rPr>
      </w:pPr>
      <w:r w:rsidRPr="00A85984">
        <w:rPr>
          <w:b/>
        </w:rPr>
        <w:t>Checkliste:</w:t>
      </w:r>
    </w:p>
    <w:p w14:paraId="3EAFC76E" w14:textId="77777777" w:rsidR="005C2673" w:rsidRDefault="005C2673" w:rsidP="005C2673">
      <w:pPr>
        <w:pStyle w:val="Checkliste"/>
      </w:pPr>
      <w:r>
        <w:t>Zeitplan</w:t>
      </w:r>
    </w:p>
    <w:p w14:paraId="78829FBF" w14:textId="77777777" w:rsidR="005C2673" w:rsidRPr="005C2673" w:rsidRDefault="005C2673" w:rsidP="005C2673">
      <w:pPr>
        <w:pStyle w:val="Checkliste"/>
      </w:pPr>
      <w:r w:rsidRPr="005C2673">
        <w:t>Start- und Ergebnislisten</w:t>
      </w:r>
    </w:p>
    <w:p w14:paraId="46376BF4" w14:textId="77777777" w:rsidR="005C2673" w:rsidRDefault="005C2673" w:rsidP="005C2673">
      <w:pPr>
        <w:pStyle w:val="Checkliste"/>
      </w:pPr>
      <w:r w:rsidRPr="005C2673">
        <w:t>Streckenpläne</w:t>
      </w:r>
    </w:p>
    <w:p w14:paraId="57355C5C" w14:textId="77777777" w:rsidR="005C2673" w:rsidRPr="005C2673" w:rsidRDefault="005C2673" w:rsidP="005C2673">
      <w:pPr>
        <w:pStyle w:val="Checkliste"/>
      </w:pPr>
      <w:r w:rsidRPr="003A4E29">
        <w:t>Wetter</w:t>
      </w:r>
    </w:p>
    <w:p w14:paraId="352524C4" w14:textId="77777777" w:rsidR="005C2673" w:rsidRPr="005C2673" w:rsidRDefault="005C2673" w:rsidP="005C2673">
      <w:pPr>
        <w:pStyle w:val="Checkliste"/>
      </w:pPr>
      <w:r w:rsidRPr="005C2673">
        <w:t>Rundenzähler/-anzeige</w:t>
      </w:r>
    </w:p>
    <w:p w14:paraId="6D0049E5" w14:textId="77777777" w:rsidR="005C2673" w:rsidRPr="003A4E29" w:rsidRDefault="005C2673" w:rsidP="005C2673">
      <w:pPr>
        <w:pStyle w:val="Checkliste"/>
      </w:pPr>
      <w:r w:rsidRPr="005C2673">
        <w:t xml:space="preserve">Live-Ticker für Zuschauer auf großen Displays oder mit </w:t>
      </w:r>
      <w:proofErr w:type="spellStart"/>
      <w:r w:rsidRPr="005C2673">
        <w:t>Beamer</w:t>
      </w:r>
      <w:proofErr w:type="spellEnd"/>
      <w:r w:rsidRPr="005C2673">
        <w:t xml:space="preserve"> (inkl. Werbung zwischen den Rennen?)</w:t>
      </w:r>
    </w:p>
    <w:p w14:paraId="3F1FB61A" w14:textId="77777777" w:rsidR="001D2D00" w:rsidRPr="003A4E29" w:rsidRDefault="001D2D00">
      <w:pPr>
        <w:spacing w:after="200" w:line="276" w:lineRule="auto"/>
      </w:pPr>
      <w:r w:rsidRPr="003A4E29">
        <w:br w:type="page"/>
      </w:r>
    </w:p>
    <w:p w14:paraId="3E99CA1A" w14:textId="77777777" w:rsidR="001D2D00" w:rsidRDefault="001D2D00">
      <w:pPr>
        <w:spacing w:after="200"/>
      </w:pPr>
      <w:r w:rsidRPr="003A4E29">
        <w:lastRenderedPageBreak/>
        <w:t>Auch Zuschauer und Medienleute wollen a</w:t>
      </w:r>
      <w:r w:rsidR="008D29A1">
        <w:t>ktuelle Ergebnisse sofort haben.</w:t>
      </w:r>
    </w:p>
    <w:p w14:paraId="2CEB2C4D" w14:textId="77777777" w:rsidR="008D29A1" w:rsidRPr="003A4E29" w:rsidRDefault="008D29A1" w:rsidP="008D29A1">
      <w:pPr>
        <w:spacing w:after="200"/>
      </w:pPr>
      <w:r>
        <w:t>Am besten als Live-Ticker oder Live-</w:t>
      </w:r>
      <w:proofErr w:type="spellStart"/>
      <w:r>
        <w:t>Results</w:t>
      </w:r>
      <w:proofErr w:type="spellEnd"/>
      <w:r>
        <w:t xml:space="preserve"> über eigene Terminal/Anzeigen oder über die Website vom Sport Event bzw. Zeitnehmer.</w:t>
      </w:r>
    </w:p>
    <w:p w14:paraId="550F4C2E" w14:textId="77777777" w:rsidR="001D2D00" w:rsidRPr="003A4E29" w:rsidRDefault="001D2D00">
      <w:pPr>
        <w:spacing w:after="200"/>
      </w:pPr>
      <w:r w:rsidRPr="003A4E29">
        <w:rPr>
          <w:noProof/>
          <w:lang w:eastAsia="de-DE"/>
        </w:rPr>
        <w:drawing>
          <wp:inline distT="0" distB="0" distL="0" distR="0" wp14:anchorId="14BF49E3" wp14:editId="098258E4">
            <wp:extent cx="6371590" cy="3592195"/>
            <wp:effectExtent l="0" t="0" r="0" b="8255"/>
            <wp:docPr id="27651" name="Inhaltsplatzhalter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7651" name="Inhaltsplatzhalter 1"/>
                    <pic:cNvPicPr>
                      <a:picLocks noGrp="1"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71590" cy="3592195"/>
                    </a:xfrm>
                    <a:prstGeom prst="rect">
                      <a:avLst/>
                    </a:prstGeom>
                    <a:noFill/>
                    <a:ln>
                      <a:noFill/>
                    </a:ln>
                    <a:effectLst/>
                  </pic:spPr>
                </pic:pic>
              </a:graphicData>
            </a:graphic>
          </wp:inline>
        </w:drawing>
      </w:r>
    </w:p>
    <w:p w14:paraId="46EA621E" w14:textId="77777777" w:rsidR="00DE0331" w:rsidRDefault="00DE0331">
      <w:pPr>
        <w:spacing w:after="200" w:line="276" w:lineRule="auto"/>
      </w:pPr>
      <w:r>
        <w:br w:type="page"/>
      </w:r>
    </w:p>
    <w:p w14:paraId="28C2F7D6" w14:textId="77777777" w:rsidR="00DE0331" w:rsidRDefault="00DE0331" w:rsidP="00DE0331">
      <w:pPr>
        <w:pStyle w:val="berschrift1"/>
      </w:pPr>
      <w:bookmarkStart w:id="13" w:name="_Toc26113918"/>
      <w:r>
        <w:lastRenderedPageBreak/>
        <w:t>Sponsoren</w:t>
      </w:r>
      <w:bookmarkEnd w:id="13"/>
    </w:p>
    <w:p w14:paraId="5AAA8589" w14:textId="77777777" w:rsidR="00DE0331" w:rsidRDefault="00DE0331" w:rsidP="00DE0331">
      <w:pPr>
        <w:spacing w:after="200"/>
      </w:pPr>
      <w:r>
        <w:t>Nur aus den Teilnehmer/Startgebühren lässt sich fast kein Sport</w:t>
      </w:r>
      <w:r w:rsidR="008D29A1">
        <w:t xml:space="preserve"> E</w:t>
      </w:r>
      <w:r>
        <w:t>vent finanzieren. Die Gewinnung von Sponsoren ist meist schwierig, aber auch ein sehr wichtiger Punkt.</w:t>
      </w:r>
    </w:p>
    <w:p w14:paraId="5AD1CCD5" w14:textId="77777777" w:rsidR="00DE0331" w:rsidRDefault="00DE0331" w:rsidP="00DE0331">
      <w:pPr>
        <w:spacing w:after="200"/>
      </w:pPr>
      <w:r>
        <w:t>Den Sponsoren muss vorher auch genau ein Angebot unterbreitet werden, welche Leistungen sie dafür erhalten:</w:t>
      </w:r>
    </w:p>
    <w:p w14:paraId="3DABEF15" w14:textId="77777777" w:rsidR="00DE0331" w:rsidRDefault="00DE0331" w:rsidP="00DE0331">
      <w:pPr>
        <w:pStyle w:val="Listenabsatz"/>
        <w:numPr>
          <w:ilvl w:val="0"/>
          <w:numId w:val="7"/>
        </w:numPr>
        <w:spacing w:after="200"/>
      </w:pPr>
      <w:r>
        <w:t>Werbung auf Ausschreibung/Plakate</w:t>
      </w:r>
    </w:p>
    <w:p w14:paraId="07FFBB18" w14:textId="77777777" w:rsidR="00DE0331" w:rsidRDefault="00DE0331" w:rsidP="00DE0331">
      <w:pPr>
        <w:pStyle w:val="Listenabsatz"/>
        <w:numPr>
          <w:ilvl w:val="0"/>
          <w:numId w:val="7"/>
        </w:numPr>
        <w:spacing w:after="200"/>
      </w:pPr>
      <w:r>
        <w:t>Exklusiv Nennung eines Rennens nach dem Sponsor Namen</w:t>
      </w:r>
    </w:p>
    <w:p w14:paraId="78B93F9D" w14:textId="77777777" w:rsidR="00DE0331" w:rsidRDefault="00DE0331" w:rsidP="00DE0331">
      <w:pPr>
        <w:pStyle w:val="Listenabsatz"/>
        <w:numPr>
          <w:ilvl w:val="0"/>
          <w:numId w:val="7"/>
        </w:numPr>
        <w:spacing w:after="200"/>
      </w:pPr>
      <w:r>
        <w:t>Logo auf der Start-/Ergebnisliste</w:t>
      </w:r>
    </w:p>
    <w:p w14:paraId="75CA5734" w14:textId="77777777" w:rsidR="00DE0331" w:rsidRDefault="00DE0331" w:rsidP="00DE0331">
      <w:pPr>
        <w:pStyle w:val="Listenabsatz"/>
        <w:numPr>
          <w:ilvl w:val="0"/>
          <w:numId w:val="7"/>
        </w:numPr>
        <w:spacing w:after="200"/>
      </w:pPr>
      <w:r>
        <w:t>Siegerpodest bzw. Rückwand</w:t>
      </w:r>
    </w:p>
    <w:p w14:paraId="6E8058C1" w14:textId="77777777" w:rsidR="00DE0331" w:rsidRDefault="00DE0331" w:rsidP="00DE0331">
      <w:pPr>
        <w:pStyle w:val="Listenabsatz"/>
        <w:numPr>
          <w:ilvl w:val="0"/>
          <w:numId w:val="7"/>
        </w:numPr>
        <w:spacing w:after="200"/>
      </w:pPr>
      <w:r>
        <w:t>Platzierung der Sponsor Produkte vor/während/nach des Wettkampf (z.B. Vorausfahrzeug/Fahrzeug Kolonne vor dem ersten Teilnehmer)</w:t>
      </w:r>
    </w:p>
    <w:p w14:paraId="4CD9CF7C" w14:textId="77777777" w:rsidR="00DE0331" w:rsidRDefault="00DE0331" w:rsidP="00DE0331">
      <w:pPr>
        <w:spacing w:after="200"/>
      </w:pPr>
    </w:p>
    <w:p w14:paraId="5AF9AD20" w14:textId="77777777" w:rsidR="00DE0331" w:rsidRDefault="00DE0331" w:rsidP="00DE0331">
      <w:pPr>
        <w:spacing w:after="200"/>
      </w:pPr>
      <w:r w:rsidRPr="00A97CCB">
        <w:rPr>
          <w:noProof/>
          <w:lang w:eastAsia="de-DE"/>
        </w:rPr>
        <w:drawing>
          <wp:inline distT="0" distB="0" distL="0" distR="0" wp14:anchorId="6898EAFB" wp14:editId="4D7B9C50">
            <wp:extent cx="6371590" cy="3592804"/>
            <wp:effectExtent l="0" t="0" r="0" b="8255"/>
            <wp:docPr id="18" name="Grafik 18" descr="E:\1_Turbo_Sport_Web\Dokumentation\0_Organisationshandbuch\2019-München Marathon\WP_20191013_10_34_33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_Turbo_Sport_Web\Dokumentation\0_Organisationshandbuch\2019-München Marathon\WP_20191013_10_34_33_Pro.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71590" cy="3592804"/>
                    </a:xfrm>
                    <a:prstGeom prst="rect">
                      <a:avLst/>
                    </a:prstGeom>
                    <a:noFill/>
                    <a:ln>
                      <a:noFill/>
                    </a:ln>
                  </pic:spPr>
                </pic:pic>
              </a:graphicData>
            </a:graphic>
          </wp:inline>
        </w:drawing>
      </w:r>
    </w:p>
    <w:p w14:paraId="37737FBD" w14:textId="77777777" w:rsidR="00F500E8" w:rsidRDefault="00F500E8" w:rsidP="00DE0331">
      <w:pPr>
        <w:spacing w:after="200"/>
      </w:pPr>
      <w:r>
        <w:t>Beispiel München Marathon: Präsentation der neuesten Modelle von BMW als Vorausfahrzeuge</w:t>
      </w:r>
    </w:p>
    <w:p w14:paraId="64F84AB4" w14:textId="77777777" w:rsidR="00DE0331" w:rsidRDefault="00DE0331" w:rsidP="00DE0331">
      <w:pPr>
        <w:spacing w:after="200"/>
      </w:pPr>
    </w:p>
    <w:p w14:paraId="2456BB73" w14:textId="77777777" w:rsidR="003A4E29" w:rsidRPr="003A4E29" w:rsidRDefault="003A4E29">
      <w:pPr>
        <w:spacing w:after="200" w:line="276" w:lineRule="auto"/>
      </w:pPr>
      <w:r w:rsidRPr="003A4E29">
        <w:br w:type="page"/>
      </w:r>
    </w:p>
    <w:p w14:paraId="2E61FF5F" w14:textId="77777777" w:rsidR="001D2D00" w:rsidRPr="00EA387B" w:rsidRDefault="003A4E29" w:rsidP="00EA387B">
      <w:pPr>
        <w:pStyle w:val="berschrift1"/>
      </w:pPr>
      <w:bookmarkStart w:id="14" w:name="_Toc26113919"/>
      <w:r w:rsidRPr="00EA387B">
        <w:lastRenderedPageBreak/>
        <w:t>Sicherheit</w:t>
      </w:r>
      <w:bookmarkEnd w:id="14"/>
    </w:p>
    <w:p w14:paraId="008EBC21" w14:textId="30918A64" w:rsidR="003A4E29" w:rsidRDefault="008D29A1" w:rsidP="003A4E29">
      <w:r>
        <w:t xml:space="preserve">Bei großen Sport Events bekommt man den Zugang zu bestimmten Bereichen nur mit der Akkreditierung (Ausweis). Die erlaubten </w:t>
      </w:r>
      <w:r w:rsidR="003A4E29" w:rsidRPr="003A4E29">
        <w:t xml:space="preserve">Bereiche stehen auf der </w:t>
      </w:r>
      <w:r w:rsidR="0095085F" w:rsidRPr="003A4E29">
        <w:t>Akkre</w:t>
      </w:r>
      <w:r w:rsidR="0095085F">
        <w:t>di</w:t>
      </w:r>
      <w:r w:rsidR="003A4E29" w:rsidRPr="003A4E29">
        <w:t>tierungskarte</w:t>
      </w:r>
      <w:r w:rsidR="00985B58">
        <w:t xml:space="preserve"> (siehe unten). </w:t>
      </w:r>
      <w:r w:rsidR="003A4E29" w:rsidRPr="003A4E29">
        <w:t>Vor den Bereichen steht ein Security Mensch und eine Tafel mit den Nummern die rein dürfen</w:t>
      </w:r>
      <w:r w:rsidR="003A4E29">
        <w:t>.</w:t>
      </w:r>
    </w:p>
    <w:p w14:paraId="7ED3DE94" w14:textId="77777777" w:rsidR="003A4E29" w:rsidRPr="003A4E29" w:rsidRDefault="003A4E29" w:rsidP="003A4E29">
      <w:r w:rsidRPr="003A4E29">
        <w:rPr>
          <w:noProof/>
          <w:lang w:eastAsia="de-DE"/>
        </w:rPr>
        <w:drawing>
          <wp:inline distT="0" distB="0" distL="0" distR="0" wp14:anchorId="1A288FF1" wp14:editId="2126D317">
            <wp:extent cx="2424113" cy="2909887"/>
            <wp:effectExtent l="0" t="0" r="0" b="5080"/>
            <wp:docPr id="2970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0" name="Grafik 1"/>
                    <pic:cNvPicPr>
                      <a:picLocks noChangeAspect="1"/>
                    </pic:cNvPicPr>
                  </pic:nvPicPr>
                  <pic:blipFill>
                    <a:blip r:embed="rId24">
                      <a:extLst>
                        <a:ext uri="{28A0092B-C50C-407E-A947-70E740481C1C}">
                          <a14:useLocalDpi xmlns:a14="http://schemas.microsoft.com/office/drawing/2010/main" val="0"/>
                        </a:ext>
                      </a:extLst>
                    </a:blip>
                    <a:srcRect l="57777" t="50000" r="20000" b="2696"/>
                    <a:stretch>
                      <a:fillRect/>
                    </a:stretch>
                  </pic:blipFill>
                  <pic:spPr bwMode="auto">
                    <a:xfrm>
                      <a:off x="0" y="0"/>
                      <a:ext cx="2424113" cy="29098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3A4E29">
        <w:rPr>
          <w:noProof/>
          <w:lang w:eastAsia="de-DE"/>
        </w:rPr>
        <w:t xml:space="preserve"> </w:t>
      </w:r>
      <w:r w:rsidRPr="003A4E29">
        <w:rPr>
          <w:noProof/>
          <w:lang w:eastAsia="de-DE"/>
        </w:rPr>
        <w:drawing>
          <wp:inline distT="0" distB="0" distL="0" distR="0" wp14:anchorId="697CD838" wp14:editId="757FC564">
            <wp:extent cx="3406775" cy="2895600"/>
            <wp:effectExtent l="0" t="0" r="3175" b="0"/>
            <wp:docPr id="29701"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1" name="Grafik 2"/>
                    <pic:cNvPicPr>
                      <a:picLocks noChangeAspect="1"/>
                    </pic:cNvPicPr>
                  </pic:nvPicPr>
                  <pic:blipFill>
                    <a:blip r:embed="rId25">
                      <a:extLst>
                        <a:ext uri="{28A0092B-C50C-407E-A947-70E740481C1C}">
                          <a14:useLocalDpi xmlns:a14="http://schemas.microsoft.com/office/drawing/2010/main" val="0"/>
                        </a:ext>
                      </a:extLst>
                    </a:blip>
                    <a:srcRect l="34166" t="32262" r="32500" b="17477"/>
                    <a:stretch>
                      <a:fillRect/>
                    </a:stretch>
                  </pic:blipFill>
                  <pic:spPr bwMode="auto">
                    <a:xfrm>
                      <a:off x="0" y="0"/>
                      <a:ext cx="3406775" cy="289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10ED47F" w14:textId="77777777" w:rsidR="001D2D00" w:rsidRDefault="001F039E">
      <w:pPr>
        <w:spacing w:after="200"/>
      </w:pPr>
      <w:r>
        <w:t>Die Bereiche sind in Nummern unterteilt:</w:t>
      </w:r>
    </w:p>
    <w:p w14:paraId="50FACD66" w14:textId="77777777" w:rsidR="001F039E" w:rsidRDefault="001F039E">
      <w:pPr>
        <w:spacing w:after="200"/>
      </w:pPr>
      <w:r w:rsidRPr="001F039E">
        <w:rPr>
          <w:noProof/>
          <w:lang w:eastAsia="de-DE"/>
        </w:rPr>
        <w:drawing>
          <wp:inline distT="0" distB="0" distL="0" distR="0" wp14:anchorId="41C4807E" wp14:editId="2A8242A8">
            <wp:extent cx="3982006" cy="4115374"/>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982006" cy="4115374"/>
                    </a:xfrm>
                    <a:prstGeom prst="rect">
                      <a:avLst/>
                    </a:prstGeom>
                  </pic:spPr>
                </pic:pic>
              </a:graphicData>
            </a:graphic>
          </wp:inline>
        </w:drawing>
      </w:r>
    </w:p>
    <w:p w14:paraId="40A6A3E9" w14:textId="77777777" w:rsidR="001128D3" w:rsidRDefault="001128D3" w:rsidP="0081633F">
      <w:pPr>
        <w:pStyle w:val="berschrift1"/>
      </w:pPr>
      <w:bookmarkStart w:id="15" w:name="_Toc26113920"/>
      <w:r>
        <w:lastRenderedPageBreak/>
        <w:t>Catering</w:t>
      </w:r>
      <w:bookmarkEnd w:id="15"/>
    </w:p>
    <w:p w14:paraId="53EB0406" w14:textId="77777777" w:rsidR="001128D3" w:rsidRDefault="001128D3" w:rsidP="001128D3">
      <w:r>
        <w:t>Die Verpflegung der Sportler, Betreuer, Helfer, Kampfrichter und Zuschauer sollte vorher genauestens geplant sein.</w:t>
      </w:r>
    </w:p>
    <w:p w14:paraId="7A0646F9" w14:textId="77777777" w:rsidR="001128D3" w:rsidRDefault="001128D3" w:rsidP="001128D3">
      <w:r>
        <w:t>Was immer angeboten sein sollte ist Kaffee und Kuchen.</w:t>
      </w:r>
    </w:p>
    <w:p w14:paraId="5DDDB4C4" w14:textId="77777777" w:rsidR="001128D3" w:rsidRPr="001128D3" w:rsidRDefault="001128D3" w:rsidP="001128D3"/>
    <w:p w14:paraId="1D6CBC37" w14:textId="77777777" w:rsidR="001128D3" w:rsidRDefault="001128D3">
      <w:pPr>
        <w:spacing w:after="200" w:line="276" w:lineRule="auto"/>
        <w:rPr>
          <w:rFonts w:asciiTheme="majorHAnsi" w:eastAsiaTheme="majorEastAsia" w:hAnsiTheme="majorHAnsi" w:cstheme="majorBidi"/>
          <w:b/>
          <w:color w:val="061F57" w:themeColor="text2" w:themeShade="BF"/>
          <w:kern w:val="28"/>
          <w:sz w:val="48"/>
          <w:szCs w:val="32"/>
        </w:rPr>
      </w:pPr>
      <w:r>
        <w:br w:type="page"/>
      </w:r>
    </w:p>
    <w:p w14:paraId="6F7D4ADE" w14:textId="77777777" w:rsidR="0081633F" w:rsidRDefault="00BC4308" w:rsidP="0081633F">
      <w:pPr>
        <w:pStyle w:val="berschrift1"/>
      </w:pPr>
      <w:bookmarkStart w:id="16" w:name="_Toc26113921"/>
      <w:r>
        <w:lastRenderedPageBreak/>
        <w:t xml:space="preserve">Aufbau </w:t>
      </w:r>
      <w:r w:rsidR="00726AAC">
        <w:t>Veranstaltungsgelände</w:t>
      </w:r>
      <w:bookmarkEnd w:id="16"/>
    </w:p>
    <w:p w14:paraId="34AE0C07" w14:textId="77777777" w:rsidR="00726AAC" w:rsidRDefault="00726AAC" w:rsidP="00726AAC">
      <w:pPr>
        <w:spacing w:after="200"/>
      </w:pPr>
      <w:r>
        <w:t xml:space="preserve">Fußgängerdurchgänge </w:t>
      </w:r>
      <w:r w:rsidR="00D62C69">
        <w:t>bei der Verkabelung mit einplanen und erstellen:</w:t>
      </w:r>
    </w:p>
    <w:p w14:paraId="1410393E" w14:textId="77777777" w:rsidR="00726AAC" w:rsidRDefault="00726AAC" w:rsidP="00726AAC">
      <w:pPr>
        <w:spacing w:after="200"/>
      </w:pPr>
    </w:p>
    <w:p w14:paraId="4D70CB0D" w14:textId="77777777" w:rsidR="00726AAC" w:rsidRDefault="00726AAC" w:rsidP="00726AAC">
      <w:pPr>
        <w:spacing w:after="200"/>
      </w:pPr>
      <w:r w:rsidRPr="009B294A">
        <w:rPr>
          <w:noProof/>
          <w:lang w:eastAsia="de-DE"/>
        </w:rPr>
        <w:drawing>
          <wp:inline distT="0" distB="0" distL="0" distR="0" wp14:anchorId="6243FB8C" wp14:editId="651625DD">
            <wp:extent cx="2969638" cy="3790950"/>
            <wp:effectExtent l="0" t="0" r="2540" b="0"/>
            <wp:docPr id="31748"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8" name="Grafik 2"/>
                    <pic:cNvPicPr>
                      <a:picLocks noChangeAspect="1"/>
                    </pic:cNvPicPr>
                  </pic:nvPicPr>
                  <pic:blipFill rotWithShape="1">
                    <a:blip r:embed="rId27">
                      <a:extLst>
                        <a:ext uri="{28A0092B-C50C-407E-A947-70E740481C1C}">
                          <a14:useLocalDpi xmlns:a14="http://schemas.microsoft.com/office/drawing/2010/main" val="0"/>
                        </a:ext>
                      </a:extLst>
                    </a:blip>
                    <a:srcRect t="14826" b="13211"/>
                    <a:stretch/>
                  </pic:blipFill>
                  <pic:spPr bwMode="auto">
                    <a:xfrm>
                      <a:off x="0" y="0"/>
                      <a:ext cx="2970213" cy="3791684"/>
                    </a:xfrm>
                    <a:prstGeom prst="rect">
                      <a:avLst/>
                    </a:prstGeom>
                    <a:noFill/>
                    <a:ln>
                      <a:noFill/>
                    </a:ln>
                    <a:extLst>
                      <a:ext uri="{53640926-AAD7-44D8-BBD7-CCE9431645EC}">
                        <a14:shadowObscured xmlns:a14="http://schemas.microsoft.com/office/drawing/2010/main"/>
                      </a:ext>
                    </a:extLst>
                  </pic:spPr>
                </pic:pic>
              </a:graphicData>
            </a:graphic>
          </wp:inline>
        </w:drawing>
      </w:r>
    </w:p>
    <w:p w14:paraId="7B2A8F28" w14:textId="77777777" w:rsidR="00726AAC" w:rsidRDefault="00726AAC" w:rsidP="00726AAC">
      <w:pPr>
        <w:spacing w:after="200"/>
      </w:pPr>
      <w:r>
        <w:t>Straßenüberqu</w:t>
      </w:r>
      <w:r w:rsidR="001F039E">
        <w:t>erungen für Fußgänger erstellen um Bereiche, die durch eine Straße getrennt sind miteinander zu verbinden.</w:t>
      </w:r>
    </w:p>
    <w:p w14:paraId="2AC2DEC7" w14:textId="77777777" w:rsidR="00726AAC" w:rsidRPr="003A4E29" w:rsidRDefault="00726AAC" w:rsidP="00726AAC">
      <w:pPr>
        <w:spacing w:after="200"/>
      </w:pPr>
      <w:r w:rsidRPr="009B294A">
        <w:rPr>
          <w:noProof/>
          <w:lang w:eastAsia="de-DE"/>
        </w:rPr>
        <w:drawing>
          <wp:inline distT="0" distB="0" distL="0" distR="0" wp14:anchorId="1DB780BB" wp14:editId="23D23990">
            <wp:extent cx="4587875" cy="2586038"/>
            <wp:effectExtent l="0" t="0" r="3175" b="5080"/>
            <wp:docPr id="31749"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9" name="Grafik 3"/>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87875" cy="2586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0E94BD7" w14:textId="77777777" w:rsidR="00D62C69" w:rsidRDefault="00D62C69">
      <w:pPr>
        <w:spacing w:after="200" w:line="276" w:lineRule="auto"/>
      </w:pPr>
      <w:r>
        <w:br w:type="page"/>
      </w:r>
    </w:p>
    <w:p w14:paraId="610F3EE3" w14:textId="77777777" w:rsidR="00726AAC" w:rsidRDefault="00726AAC" w:rsidP="00726AAC">
      <w:pPr>
        <w:spacing w:after="200"/>
      </w:pPr>
      <w:r>
        <w:lastRenderedPageBreak/>
        <w:t xml:space="preserve">Sehr nützlich: zentraler Platz mit Werkzeug und </w:t>
      </w:r>
      <w:r w:rsidR="00C70EB8">
        <w:t xml:space="preserve">ein </w:t>
      </w:r>
      <w:r>
        <w:t>Material</w:t>
      </w:r>
      <w:r w:rsidR="00C70EB8">
        <w:t xml:space="preserve"> Lager</w:t>
      </w:r>
      <w:r>
        <w:t>.</w:t>
      </w:r>
    </w:p>
    <w:p w14:paraId="20EC64C1" w14:textId="77777777" w:rsidR="00726AAC" w:rsidRDefault="00726AAC" w:rsidP="00726AAC">
      <w:pPr>
        <w:spacing w:after="200"/>
      </w:pPr>
      <w:r w:rsidRPr="009B294A">
        <w:rPr>
          <w:noProof/>
          <w:lang w:eastAsia="de-DE"/>
        </w:rPr>
        <w:drawing>
          <wp:inline distT="0" distB="0" distL="0" distR="0" wp14:anchorId="52F7028F" wp14:editId="6929F918">
            <wp:extent cx="6371590" cy="3591560"/>
            <wp:effectExtent l="0" t="0" r="0" b="8890"/>
            <wp:docPr id="3481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9" name="Grafik 1"/>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71590" cy="3591560"/>
                    </a:xfrm>
                    <a:prstGeom prst="rect">
                      <a:avLst/>
                    </a:prstGeom>
                    <a:noFill/>
                    <a:ln>
                      <a:noFill/>
                    </a:ln>
                  </pic:spPr>
                </pic:pic>
              </a:graphicData>
            </a:graphic>
          </wp:inline>
        </w:drawing>
      </w:r>
    </w:p>
    <w:p w14:paraId="27E2153C" w14:textId="77777777" w:rsidR="00726AAC" w:rsidRDefault="00726AAC" w:rsidP="00726AAC">
      <w:pPr>
        <w:spacing w:after="200"/>
      </w:pPr>
      <w:r w:rsidRPr="009B294A">
        <w:t xml:space="preserve">Wovon </w:t>
      </w:r>
      <w:r>
        <w:t>man immer zu wenig hat</w:t>
      </w:r>
      <w:r w:rsidRPr="009B294A">
        <w:t xml:space="preserve"> in bestimmten Bereichen</w:t>
      </w:r>
      <w:r w:rsidR="00390E3F">
        <w:t>: Biertische und Bänke und Sonnenschirme im Sommer.</w:t>
      </w:r>
    </w:p>
    <w:p w14:paraId="27555F76" w14:textId="77777777" w:rsidR="00726AAC" w:rsidRDefault="00726AAC" w:rsidP="00726AAC">
      <w:pPr>
        <w:spacing w:after="200"/>
      </w:pPr>
      <w:r w:rsidRPr="009B294A">
        <w:rPr>
          <w:noProof/>
          <w:lang w:eastAsia="de-DE"/>
        </w:rPr>
        <w:drawing>
          <wp:inline distT="0" distB="0" distL="0" distR="0" wp14:anchorId="0A46030F" wp14:editId="3AF01B29">
            <wp:extent cx="4016375" cy="3429000"/>
            <wp:effectExtent l="0" t="0" r="3175" b="0"/>
            <wp:docPr id="3584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4" name="Grafik 1"/>
                    <pic:cNvPicPr>
                      <a:picLocks noChangeAspect="1"/>
                    </pic:cNvPicPr>
                  </pic:nvPicPr>
                  <pic:blipFill>
                    <a:blip r:embed="rId30">
                      <a:extLst>
                        <a:ext uri="{28A0092B-C50C-407E-A947-70E740481C1C}">
                          <a14:useLocalDpi xmlns:a14="http://schemas.microsoft.com/office/drawing/2010/main" val="0"/>
                        </a:ext>
                      </a:extLst>
                    </a:blip>
                    <a:srcRect l="30000" t="20435" r="35834" b="27827"/>
                    <a:stretch>
                      <a:fillRect/>
                    </a:stretch>
                  </pic:blipFill>
                  <pic:spPr bwMode="auto">
                    <a:xfrm>
                      <a:off x="0" y="0"/>
                      <a:ext cx="4016375" cy="3429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13C0258" w14:textId="77777777" w:rsidR="00726AAC" w:rsidRDefault="00726AAC" w:rsidP="00726AAC">
      <w:pPr>
        <w:spacing w:after="200" w:line="276" w:lineRule="auto"/>
      </w:pPr>
      <w:r>
        <w:br w:type="page"/>
      </w:r>
      <w:r>
        <w:lastRenderedPageBreak/>
        <w:t>Stromversorgung des gesamten Eventbereich vorab planen und aufbauen.</w:t>
      </w:r>
    </w:p>
    <w:p w14:paraId="4632A097" w14:textId="77777777" w:rsidR="00726AAC" w:rsidRDefault="00726AAC" w:rsidP="00726AAC">
      <w:pPr>
        <w:spacing w:after="200"/>
      </w:pPr>
      <w:r w:rsidRPr="009B294A">
        <w:rPr>
          <w:noProof/>
          <w:lang w:eastAsia="de-DE"/>
        </w:rPr>
        <w:drawing>
          <wp:inline distT="0" distB="0" distL="0" distR="0" wp14:anchorId="284EBD07" wp14:editId="6FB673CE">
            <wp:extent cx="3259138" cy="5332413"/>
            <wp:effectExtent l="0" t="0" r="0" b="1905"/>
            <wp:docPr id="3686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7" name="Grafik 1"/>
                    <pic:cNvPicPr>
                      <a:picLocks noChangeAspect="1"/>
                    </pic:cNvPicPr>
                  </pic:nvPicPr>
                  <pic:blipFill>
                    <a:blip r:embed="rId31">
                      <a:extLst>
                        <a:ext uri="{28A0092B-C50C-407E-A947-70E740481C1C}">
                          <a14:useLocalDpi xmlns:a14="http://schemas.microsoft.com/office/drawing/2010/main" val="0"/>
                        </a:ext>
                      </a:extLst>
                    </a:blip>
                    <a:srcRect t="7777"/>
                    <a:stretch>
                      <a:fillRect/>
                    </a:stretch>
                  </pic:blipFill>
                  <pic:spPr bwMode="auto">
                    <a:xfrm>
                      <a:off x="0" y="0"/>
                      <a:ext cx="3259138" cy="5332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F47AAA8" w14:textId="77777777" w:rsidR="00726AAC" w:rsidRDefault="00726AAC" w:rsidP="00726AAC">
      <w:pPr>
        <w:spacing w:after="200"/>
      </w:pPr>
      <w:r>
        <w:t>Notfalls wo es keinen Stromanschluss gibt: Stromgenerator einsetzen</w:t>
      </w:r>
    </w:p>
    <w:p w14:paraId="1B6AB4CB" w14:textId="77777777" w:rsidR="0068353E" w:rsidRDefault="00726AAC" w:rsidP="00726AAC">
      <w:pPr>
        <w:spacing w:after="200"/>
      </w:pPr>
      <w:r w:rsidRPr="009B294A">
        <w:rPr>
          <w:noProof/>
          <w:lang w:eastAsia="de-DE"/>
        </w:rPr>
        <w:drawing>
          <wp:inline distT="0" distB="0" distL="0" distR="0" wp14:anchorId="4585A3DE" wp14:editId="32EC4335">
            <wp:extent cx="4598670" cy="2618787"/>
            <wp:effectExtent l="0" t="0" r="0" b="0"/>
            <wp:docPr id="36868"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8" name="Grafik 2"/>
                    <pic:cNvPicPr>
                      <a:picLocks noChangeAspect="1"/>
                    </pic:cNvPicPr>
                  </pic:nvPicPr>
                  <pic:blipFill>
                    <a:blip r:embed="rId32" cstate="print">
                      <a:extLst>
                        <a:ext uri="{28A0092B-C50C-407E-A947-70E740481C1C}">
                          <a14:useLocalDpi xmlns:a14="http://schemas.microsoft.com/office/drawing/2010/main" val="0"/>
                        </a:ext>
                      </a:extLst>
                    </a:blip>
                    <a:srcRect l="14999" t="25131" r="25000" b="14261"/>
                    <a:stretch>
                      <a:fillRect/>
                    </a:stretch>
                  </pic:blipFill>
                  <pic:spPr bwMode="auto">
                    <a:xfrm>
                      <a:off x="0" y="0"/>
                      <a:ext cx="4604786" cy="2622270"/>
                    </a:xfrm>
                    <a:prstGeom prst="rect">
                      <a:avLst/>
                    </a:prstGeom>
                    <a:noFill/>
                    <a:ln>
                      <a:noFill/>
                    </a:ln>
                  </pic:spPr>
                </pic:pic>
              </a:graphicData>
            </a:graphic>
          </wp:inline>
        </w:drawing>
      </w:r>
    </w:p>
    <w:p w14:paraId="67A68757" w14:textId="77777777" w:rsidR="00726AAC" w:rsidRDefault="0068353E" w:rsidP="0068353E">
      <w:pPr>
        <w:pStyle w:val="berschrift2"/>
      </w:pPr>
      <w:bookmarkStart w:id="17" w:name="_Toc26113922"/>
      <w:r>
        <w:lastRenderedPageBreak/>
        <w:t>Material Anlieferung</w:t>
      </w:r>
      <w:bookmarkEnd w:id="17"/>
    </w:p>
    <w:p w14:paraId="7AA30C43" w14:textId="77777777" w:rsidR="0068353E" w:rsidRDefault="0068353E" w:rsidP="0068353E">
      <w:pPr>
        <w:spacing w:after="200" w:line="276" w:lineRule="auto"/>
      </w:pPr>
      <w:r>
        <w:t>Vor dem Event in Ruhe die Menge bzw. Anzahl von Material planen.</w:t>
      </w:r>
    </w:p>
    <w:p w14:paraId="5C1A699D" w14:textId="77777777" w:rsidR="0068353E" w:rsidRDefault="0068353E" w:rsidP="0068353E">
      <w:pPr>
        <w:spacing w:after="200" w:line="276" w:lineRule="auto"/>
      </w:pPr>
      <w:r>
        <w:t xml:space="preserve">Am besten dann zusammenstellen des gesamten Materials </w:t>
      </w:r>
      <w:r w:rsidR="00390E3F">
        <w:t xml:space="preserve">auf Paletten oder in Kartons </w:t>
      </w:r>
      <w:r>
        <w:t xml:space="preserve">und markieren für die </w:t>
      </w:r>
      <w:r w:rsidR="00390E3F">
        <w:t xml:space="preserve">jeweilige </w:t>
      </w:r>
      <w:r>
        <w:t>Position.</w:t>
      </w:r>
    </w:p>
    <w:p w14:paraId="7C528EDD" w14:textId="77777777" w:rsidR="0068353E" w:rsidRDefault="00390E3F" w:rsidP="0068353E">
      <w:pPr>
        <w:spacing w:after="200" w:line="276" w:lineRule="auto"/>
      </w:pPr>
      <w:r>
        <w:t xml:space="preserve">Beispiel München Marathon für die </w:t>
      </w:r>
      <w:r w:rsidR="0068353E">
        <w:t xml:space="preserve">Anlieferung </w:t>
      </w:r>
      <w:r>
        <w:t xml:space="preserve">des gesamten Material für den Verpflegungsstand </w:t>
      </w:r>
      <w:r w:rsidR="0068353E">
        <w:t xml:space="preserve">auf </w:t>
      </w:r>
      <w:r>
        <w:t>Paletten</w:t>
      </w:r>
      <w:r w:rsidR="0068353E">
        <w:t>:</w:t>
      </w:r>
    </w:p>
    <w:p w14:paraId="063FA488" w14:textId="77777777" w:rsidR="0068353E" w:rsidRDefault="0068353E" w:rsidP="0068353E">
      <w:pPr>
        <w:spacing w:after="200" w:line="276" w:lineRule="auto"/>
      </w:pPr>
      <w:r w:rsidRPr="0068353E">
        <w:rPr>
          <w:noProof/>
          <w:lang w:eastAsia="de-DE"/>
        </w:rPr>
        <w:drawing>
          <wp:inline distT="0" distB="0" distL="0" distR="0" wp14:anchorId="2CDB0DA4" wp14:editId="6AA707B2">
            <wp:extent cx="6371590" cy="3592804"/>
            <wp:effectExtent l="0" t="0" r="0" b="8255"/>
            <wp:docPr id="23" name="Grafik 23" descr="E:\1_Turbo_Sport_Web\Dokumentation\0_Organisationshandbuch\2019-München Marathon\WP_20191013_09_35_09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1_Turbo_Sport_Web\Dokumentation\0_Organisationshandbuch\2019-München Marathon\WP_20191013_09_35_09_Pro.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71590" cy="3592804"/>
                    </a:xfrm>
                    <a:prstGeom prst="rect">
                      <a:avLst/>
                    </a:prstGeom>
                    <a:noFill/>
                    <a:ln>
                      <a:noFill/>
                    </a:ln>
                  </pic:spPr>
                </pic:pic>
              </a:graphicData>
            </a:graphic>
          </wp:inline>
        </w:drawing>
      </w:r>
    </w:p>
    <w:p w14:paraId="5297ACC7" w14:textId="77777777" w:rsidR="00D62C69" w:rsidRDefault="00D62C69">
      <w:pPr>
        <w:spacing w:after="200" w:line="276" w:lineRule="auto"/>
      </w:pPr>
      <w:r>
        <w:br w:type="page"/>
      </w:r>
    </w:p>
    <w:p w14:paraId="1FCC310D" w14:textId="77777777" w:rsidR="00D62C69" w:rsidRDefault="00D62C69" w:rsidP="00D62C69">
      <w:pPr>
        <w:pStyle w:val="berschrift2"/>
      </w:pPr>
      <w:bookmarkStart w:id="18" w:name="_Toc26113923"/>
      <w:r>
        <w:lastRenderedPageBreak/>
        <w:t>Müllentsorgung Konzept</w:t>
      </w:r>
      <w:bookmarkEnd w:id="18"/>
    </w:p>
    <w:p w14:paraId="778282A1" w14:textId="77777777" w:rsidR="00390E3F" w:rsidRPr="00390E3F" w:rsidRDefault="00390E3F" w:rsidP="00390E3F">
      <w:r>
        <w:t>Hinweisschilder für die Sportler und Zuschauer aufstellen:</w:t>
      </w:r>
    </w:p>
    <w:p w14:paraId="64DA628E" w14:textId="77777777" w:rsidR="00D62C69" w:rsidRDefault="00D62C69" w:rsidP="00D62C69">
      <w:pPr>
        <w:spacing w:after="200"/>
      </w:pPr>
      <w:r w:rsidRPr="001A60E4">
        <w:rPr>
          <w:noProof/>
          <w:lang w:eastAsia="de-DE"/>
        </w:rPr>
        <w:drawing>
          <wp:inline distT="0" distB="0" distL="0" distR="0" wp14:anchorId="24DF1D92" wp14:editId="1E7E1EB7">
            <wp:extent cx="5743575" cy="4038600"/>
            <wp:effectExtent l="0" t="0" r="9525"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2643" b="3964"/>
                    <a:stretch/>
                  </pic:blipFill>
                  <pic:spPr bwMode="auto">
                    <a:xfrm>
                      <a:off x="0" y="0"/>
                      <a:ext cx="5744377" cy="4039164"/>
                    </a:xfrm>
                    <a:prstGeom prst="rect">
                      <a:avLst/>
                    </a:prstGeom>
                    <a:ln>
                      <a:noFill/>
                    </a:ln>
                    <a:extLst>
                      <a:ext uri="{53640926-AAD7-44D8-BBD7-CCE9431645EC}">
                        <a14:shadowObscured xmlns:a14="http://schemas.microsoft.com/office/drawing/2010/main"/>
                      </a:ext>
                    </a:extLst>
                  </pic:spPr>
                </pic:pic>
              </a:graphicData>
            </a:graphic>
          </wp:inline>
        </w:drawing>
      </w:r>
    </w:p>
    <w:p w14:paraId="2903DC65" w14:textId="77777777" w:rsidR="00D62C69" w:rsidRDefault="00D62C69" w:rsidP="00D62C69">
      <w:pPr>
        <w:spacing w:after="200"/>
      </w:pPr>
      <w:r>
        <w:t>Helfer einteilen für die regelmäßige Überprüfung und Leerung der Müllsäcke und Tonnen. Auch ausreichende Anzahl und Größe der Tonnen mit einplanen.</w:t>
      </w:r>
    </w:p>
    <w:p w14:paraId="142ADD5E" w14:textId="77777777" w:rsidR="00D62C69" w:rsidRDefault="00D62C69" w:rsidP="00D62C69">
      <w:pPr>
        <w:spacing w:after="200"/>
      </w:pPr>
      <w:r w:rsidRPr="0028156B">
        <w:rPr>
          <w:noProof/>
          <w:lang w:eastAsia="de-DE"/>
        </w:rPr>
        <w:drawing>
          <wp:inline distT="0" distB="0" distL="0" distR="0" wp14:anchorId="676D208E" wp14:editId="6086CBC3">
            <wp:extent cx="6371590" cy="3592804"/>
            <wp:effectExtent l="0" t="0" r="0" b="8255"/>
            <wp:docPr id="20" name="Grafik 20" descr="E:\1_Turbo_Sport_Web\Dokumentation\0_Organisationshandbuch\2019-München Marathon\WP_20191013_15_55_10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1_Turbo_Sport_Web\Dokumentation\0_Organisationshandbuch\2019-München Marathon\WP_20191013_15_55_10_Pro.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71590" cy="3592804"/>
                    </a:xfrm>
                    <a:prstGeom prst="rect">
                      <a:avLst/>
                    </a:prstGeom>
                    <a:noFill/>
                    <a:ln>
                      <a:noFill/>
                    </a:ln>
                  </pic:spPr>
                </pic:pic>
              </a:graphicData>
            </a:graphic>
          </wp:inline>
        </w:drawing>
      </w:r>
    </w:p>
    <w:p w14:paraId="4B7B2E59" w14:textId="77777777" w:rsidR="00390E3F" w:rsidRDefault="00390E3F" w:rsidP="00390E3F">
      <w:pPr>
        <w:spacing w:after="200"/>
      </w:pPr>
      <w:r>
        <w:lastRenderedPageBreak/>
        <w:t>Besser noch: Müllvermeidung!</w:t>
      </w:r>
    </w:p>
    <w:p w14:paraId="4FADE5F2" w14:textId="77777777" w:rsidR="00390E3F" w:rsidRDefault="00390E3F" w:rsidP="00390E3F">
      <w:pPr>
        <w:spacing w:after="200"/>
      </w:pPr>
      <w:r w:rsidRPr="001A60E4">
        <w:rPr>
          <w:noProof/>
          <w:lang w:eastAsia="de-DE"/>
        </w:rPr>
        <w:drawing>
          <wp:inline distT="0" distB="0" distL="0" distR="0" wp14:anchorId="2E43F26D" wp14:editId="7FB7F95D">
            <wp:extent cx="5515745" cy="7278116"/>
            <wp:effectExtent l="0" t="0" r="889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515745" cy="7278116"/>
                    </a:xfrm>
                    <a:prstGeom prst="rect">
                      <a:avLst/>
                    </a:prstGeom>
                  </pic:spPr>
                </pic:pic>
              </a:graphicData>
            </a:graphic>
          </wp:inline>
        </w:drawing>
      </w:r>
    </w:p>
    <w:p w14:paraId="5D5B580B" w14:textId="77777777" w:rsidR="00390E3F" w:rsidRDefault="00390E3F">
      <w:pPr>
        <w:spacing w:after="200" w:line="276" w:lineRule="auto"/>
      </w:pPr>
      <w:r>
        <w:br w:type="page"/>
      </w:r>
    </w:p>
    <w:p w14:paraId="144D83C0" w14:textId="77777777" w:rsidR="00D62C69" w:rsidRDefault="00D62C69" w:rsidP="00D62C69">
      <w:pPr>
        <w:spacing w:after="200"/>
      </w:pPr>
      <w:r>
        <w:lastRenderedPageBreak/>
        <w:t>Straßenreinigung vor und/oder nach dem Event und Material Abtransport organisieren:</w:t>
      </w:r>
    </w:p>
    <w:p w14:paraId="7CC429D9" w14:textId="77777777" w:rsidR="00D62C69" w:rsidRDefault="00D62C69" w:rsidP="00D62C69">
      <w:pPr>
        <w:spacing w:after="200"/>
      </w:pPr>
      <w:r w:rsidRPr="007E16B9">
        <w:rPr>
          <w:noProof/>
          <w:lang w:eastAsia="de-DE"/>
        </w:rPr>
        <w:drawing>
          <wp:inline distT="0" distB="0" distL="0" distR="0" wp14:anchorId="4FE666B6" wp14:editId="54FF2CC2">
            <wp:extent cx="6371590" cy="3592804"/>
            <wp:effectExtent l="0" t="0" r="0" b="8255"/>
            <wp:docPr id="19" name="Grafik 19" descr="E:\1_Turbo_Sport_Web\Dokumentation\0_Organisationshandbuch\2019-München Marathon\WP_20191013_16_18_47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1_Turbo_Sport_Web\Dokumentation\0_Organisationshandbuch\2019-München Marathon\WP_20191013_16_18_47_Pro.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371590" cy="3592804"/>
                    </a:xfrm>
                    <a:prstGeom prst="rect">
                      <a:avLst/>
                    </a:prstGeom>
                    <a:noFill/>
                    <a:ln>
                      <a:noFill/>
                    </a:ln>
                  </pic:spPr>
                </pic:pic>
              </a:graphicData>
            </a:graphic>
          </wp:inline>
        </w:drawing>
      </w:r>
    </w:p>
    <w:p w14:paraId="0C866684" w14:textId="77777777" w:rsidR="00D62C69" w:rsidRDefault="00D62C69" w:rsidP="00D62C69">
      <w:pPr>
        <w:spacing w:after="200" w:line="276" w:lineRule="auto"/>
      </w:pPr>
      <w:r>
        <w:br w:type="page"/>
      </w:r>
    </w:p>
    <w:p w14:paraId="1B179306" w14:textId="77777777" w:rsidR="00430CA2" w:rsidRDefault="00726AAC" w:rsidP="00726AAC">
      <w:pPr>
        <w:pStyle w:val="berschrift2"/>
      </w:pPr>
      <w:bookmarkStart w:id="19" w:name="_Toc26113924"/>
      <w:r>
        <w:lastRenderedPageBreak/>
        <w:t>A</w:t>
      </w:r>
      <w:r w:rsidR="00430CA2">
        <w:t>bsperrung/Markierung</w:t>
      </w:r>
      <w:bookmarkEnd w:id="19"/>
    </w:p>
    <w:p w14:paraId="72700214" w14:textId="77777777" w:rsidR="00EA387B" w:rsidRDefault="00430CA2">
      <w:pPr>
        <w:spacing w:after="200" w:line="276" w:lineRule="auto"/>
      </w:pPr>
      <w:r>
        <w:t>Für MTB Rennen ist die Markierung der Strecke in den BDR Wettkampfbedingungen für Mountai</w:t>
      </w:r>
      <w:r w:rsidR="000B326E">
        <w:t>nbike geregelt:</w:t>
      </w:r>
    </w:p>
    <w:p w14:paraId="4E0C9C3F" w14:textId="77777777" w:rsidR="00430CA2" w:rsidRDefault="000B326E">
      <w:pPr>
        <w:spacing w:after="200" w:line="276" w:lineRule="auto"/>
      </w:pPr>
      <w:r w:rsidRPr="000B326E">
        <w:rPr>
          <w:noProof/>
          <w:lang w:eastAsia="de-DE"/>
        </w:rPr>
        <w:drawing>
          <wp:inline distT="0" distB="0" distL="0" distR="0" wp14:anchorId="5C64E3BE" wp14:editId="2581E4FD">
            <wp:extent cx="5029902" cy="5287113"/>
            <wp:effectExtent l="0" t="0" r="0" b="889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029902" cy="5287113"/>
                    </a:xfrm>
                    <a:prstGeom prst="rect">
                      <a:avLst/>
                    </a:prstGeom>
                  </pic:spPr>
                </pic:pic>
              </a:graphicData>
            </a:graphic>
          </wp:inline>
        </w:drawing>
      </w:r>
    </w:p>
    <w:p w14:paraId="54D2F4C7" w14:textId="77777777" w:rsidR="00390E3F" w:rsidRDefault="00390E3F">
      <w:pPr>
        <w:spacing w:after="200" w:line="276" w:lineRule="auto"/>
      </w:pPr>
      <w:r>
        <w:t>Checkliste:</w:t>
      </w:r>
    </w:p>
    <w:p w14:paraId="3C05529B" w14:textId="77777777" w:rsidR="00390E3F" w:rsidRDefault="00390E3F" w:rsidP="00390E3F">
      <w:pPr>
        <w:pStyle w:val="Checkliste"/>
      </w:pPr>
      <w:r>
        <w:t>Streckenschilder</w:t>
      </w:r>
    </w:p>
    <w:p w14:paraId="333ED5C2" w14:textId="77777777" w:rsidR="00390E3F" w:rsidRDefault="00390E3F" w:rsidP="00390E3F">
      <w:pPr>
        <w:pStyle w:val="Checkliste"/>
      </w:pPr>
      <w:r>
        <w:t>KM-Schilder und die letzten hunderte Meter</w:t>
      </w:r>
    </w:p>
    <w:p w14:paraId="0C9B37F7" w14:textId="77777777" w:rsidR="00390E3F" w:rsidRDefault="00390E3F" w:rsidP="00390E3F">
      <w:pPr>
        <w:pStyle w:val="Checkliste"/>
      </w:pPr>
      <w:r>
        <w:t>Parkplatzbeschilderung</w:t>
      </w:r>
    </w:p>
    <w:p w14:paraId="39BEB2F5" w14:textId="77777777" w:rsidR="00390E3F" w:rsidRDefault="00390E3F" w:rsidP="00390E3F">
      <w:pPr>
        <w:pStyle w:val="Checkliste"/>
      </w:pPr>
      <w:r>
        <w:t>WC/Dusche</w:t>
      </w:r>
    </w:p>
    <w:p w14:paraId="63E42BA1" w14:textId="77777777" w:rsidR="00390E3F" w:rsidRDefault="00390E3F" w:rsidP="00390E3F">
      <w:pPr>
        <w:pStyle w:val="Checkliste"/>
      </w:pPr>
      <w:r>
        <w:t>Zuschauerbereiche</w:t>
      </w:r>
    </w:p>
    <w:p w14:paraId="436ABC65" w14:textId="77777777" w:rsidR="00390E3F" w:rsidRDefault="00390E3F" w:rsidP="00390E3F">
      <w:pPr>
        <w:pStyle w:val="Checkliste"/>
      </w:pPr>
      <w:r>
        <w:t>Catering</w:t>
      </w:r>
    </w:p>
    <w:p w14:paraId="70CA40A9" w14:textId="77777777" w:rsidR="00430CA2" w:rsidRDefault="00430CA2">
      <w:pPr>
        <w:spacing w:after="200" w:line="276" w:lineRule="auto"/>
        <w:rPr>
          <w:rFonts w:eastAsiaTheme="majorEastAsia" w:cstheme="majorBidi"/>
          <w:b/>
          <w:sz w:val="36"/>
          <w:szCs w:val="26"/>
        </w:rPr>
      </w:pPr>
      <w:r>
        <w:br w:type="page"/>
      </w:r>
    </w:p>
    <w:p w14:paraId="1A1F88A9" w14:textId="77777777" w:rsidR="00EA387B" w:rsidRDefault="00EA387B" w:rsidP="00430CA2">
      <w:pPr>
        <w:pStyle w:val="berschrift2"/>
      </w:pPr>
      <w:bookmarkStart w:id="20" w:name="_Toc26113925"/>
      <w:r>
        <w:lastRenderedPageBreak/>
        <w:t>Startbereich</w:t>
      </w:r>
      <w:bookmarkEnd w:id="20"/>
    </w:p>
    <w:p w14:paraId="46CA7936" w14:textId="77777777" w:rsidR="00EA387B" w:rsidRDefault="00EA387B" w:rsidP="00EA387B">
      <w:r>
        <w:t xml:space="preserve">Bei Straßenrennen ist oft am Ziel </w:t>
      </w:r>
      <w:r w:rsidR="00390E3F">
        <w:t xml:space="preserve">auch </w:t>
      </w:r>
      <w:r>
        <w:t>der Start.</w:t>
      </w:r>
    </w:p>
    <w:p w14:paraId="6098E0D6" w14:textId="77777777" w:rsidR="00EA387B" w:rsidRDefault="00EA387B" w:rsidP="00EA387B">
      <w:r>
        <w:t xml:space="preserve">Für Einzelzeitfahren ist besser, den Startbereich max. 100 Meter vom Ziel entfernt zu </w:t>
      </w:r>
      <w:r w:rsidR="00A85984">
        <w:t>legen</w:t>
      </w:r>
      <w:r>
        <w:t xml:space="preserve">. </w:t>
      </w:r>
      <w:r w:rsidR="002026F4">
        <w:t>Das kann nach dem Ziel erfolgen (wie mit Startzeitnahme am Start) oder vor dem Ziel (Startzeit wird dann bei erster Zieldurchfahrt genommen.</w:t>
      </w:r>
    </w:p>
    <w:p w14:paraId="63F651E0" w14:textId="77777777" w:rsidR="00C513A8" w:rsidRDefault="00C513A8" w:rsidP="00EA387B">
      <w:r w:rsidRPr="00C513A8">
        <w:rPr>
          <w:noProof/>
          <w:lang w:eastAsia="de-DE"/>
        </w:rPr>
        <w:drawing>
          <wp:inline distT="0" distB="0" distL="0" distR="0" wp14:anchorId="033A8625" wp14:editId="7738F0CF">
            <wp:extent cx="6371590" cy="4337612"/>
            <wp:effectExtent l="0" t="0" r="0" b="6350"/>
            <wp:docPr id="15" name="Grafik 15" descr="E:\1_Turbo_Sport_Web\2019 Events\2019-04-28 Weiden EZF\Star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1_Turbo_Sport_Web\2019 Events\2019-04-28 Weiden EZF\Star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71590" cy="4337612"/>
                    </a:xfrm>
                    <a:prstGeom prst="rect">
                      <a:avLst/>
                    </a:prstGeom>
                    <a:noFill/>
                    <a:ln>
                      <a:noFill/>
                    </a:ln>
                  </pic:spPr>
                </pic:pic>
              </a:graphicData>
            </a:graphic>
          </wp:inline>
        </w:drawing>
      </w:r>
    </w:p>
    <w:p w14:paraId="7BAFD9EF" w14:textId="77777777" w:rsidR="00C513A8" w:rsidRDefault="00C513A8" w:rsidP="00EA387B">
      <w:r>
        <w:t xml:space="preserve">Optimal wäre der Start aus einem Pavillon, damit die Fahrer vor Sonne und Regen geschützt sind. Im Pavillon ist eine Bierbank für Unterlagen oder auch zum Festhalten der Fahrer für die Startvorbereitungen sehr </w:t>
      </w:r>
      <w:r w:rsidR="00390E3F">
        <w:t>hilfreich</w:t>
      </w:r>
      <w:r>
        <w:t>.</w:t>
      </w:r>
    </w:p>
    <w:p w14:paraId="2448A4AE" w14:textId="77777777" w:rsidR="00C513A8" w:rsidRDefault="00C513A8" w:rsidP="00EA387B">
      <w:r>
        <w:t>Zum Start werden die Fahrer von einem Helfer am Sattel und Hinterrad gehalten und ein zweiter Helfer zählt die Startzeit runter und markiert den Start und evtl. Abweichungen von der Startzeit auf der Startliste.</w:t>
      </w:r>
    </w:p>
    <w:p w14:paraId="11E26E9F" w14:textId="77777777" w:rsidR="00C513A8" w:rsidRDefault="00C513A8" w:rsidP="00EA387B"/>
    <w:p w14:paraId="36BA8136" w14:textId="77777777" w:rsidR="00EA387B" w:rsidRPr="00EA387B" w:rsidRDefault="00EA387B" w:rsidP="00EA387B"/>
    <w:p w14:paraId="2BFBB7FB" w14:textId="77777777" w:rsidR="00202A95" w:rsidRDefault="00202A95">
      <w:pPr>
        <w:spacing w:after="200" w:line="276" w:lineRule="auto"/>
      </w:pPr>
      <w:r>
        <w:br w:type="page"/>
      </w:r>
    </w:p>
    <w:p w14:paraId="72CDD6F9" w14:textId="77777777" w:rsidR="00202A95" w:rsidRDefault="00202A95" w:rsidP="00202A95">
      <w:pPr>
        <w:pStyle w:val="berschrift2"/>
      </w:pPr>
      <w:bookmarkStart w:id="21" w:name="_Toc26113926"/>
      <w:r>
        <w:lastRenderedPageBreak/>
        <w:t>Ziellinie</w:t>
      </w:r>
      <w:bookmarkEnd w:id="21"/>
    </w:p>
    <w:p w14:paraId="5DBCF089" w14:textId="77777777" w:rsidR="00202A95" w:rsidRDefault="00202A95" w:rsidP="00202A95">
      <w:r>
        <w:t>Ziellinie muss für die Teilnehmer, Kampfrichter und Zuschaue</w:t>
      </w:r>
      <w:r w:rsidR="00507ACA">
        <w:t>r</w:t>
      </w:r>
      <w:r>
        <w:t xml:space="preserve"> eindeutig erkennbar und einsehbar sein. </w:t>
      </w:r>
      <w:r w:rsidR="00B16985">
        <w:t>Entsprechend v</w:t>
      </w:r>
      <w:r>
        <w:t>iel Platz für das Timing Equipment (Lichtschranke, Zielbildkamera, Antennen) einplanen.</w:t>
      </w:r>
    </w:p>
    <w:p w14:paraId="3464AF22" w14:textId="77777777" w:rsidR="00507ACA" w:rsidRDefault="00507ACA" w:rsidP="00202A95">
      <w:r>
        <w:t>Checkliste:</w:t>
      </w:r>
    </w:p>
    <w:p w14:paraId="159F6C64" w14:textId="77777777" w:rsidR="00202A95" w:rsidRDefault="00202A95" w:rsidP="00507ACA">
      <w:pPr>
        <w:pStyle w:val="Checkliste"/>
      </w:pPr>
      <w:r>
        <w:t>Ziel auch mit Banner/</w:t>
      </w:r>
      <w:proofErr w:type="spellStart"/>
      <w:r>
        <w:t>Beachflags</w:t>
      </w:r>
      <w:proofErr w:type="spellEnd"/>
      <w:r>
        <w:t xml:space="preserve"> markieren.</w:t>
      </w:r>
    </w:p>
    <w:p w14:paraId="200E0548" w14:textId="77777777" w:rsidR="00507ACA" w:rsidRDefault="00507ACA" w:rsidP="00507ACA">
      <w:pPr>
        <w:pStyle w:val="Checkliste"/>
      </w:pPr>
      <w:r>
        <w:t>Keine Zuschauer im Zielbereich und bei Zeitnahme!</w:t>
      </w:r>
    </w:p>
    <w:p w14:paraId="54ED6389" w14:textId="77777777" w:rsidR="00507ACA" w:rsidRDefault="00507ACA" w:rsidP="00507ACA">
      <w:pPr>
        <w:pStyle w:val="Checkliste"/>
      </w:pPr>
      <w:r>
        <w:t>Ggf. absperren oder Sicherheitsposten aufstellen</w:t>
      </w:r>
    </w:p>
    <w:p w14:paraId="32106A71" w14:textId="77777777" w:rsidR="00507ACA" w:rsidRDefault="00507ACA" w:rsidP="001249B1">
      <w:pPr>
        <w:pStyle w:val="Checkliste"/>
      </w:pPr>
      <w:r>
        <w:t xml:space="preserve">Zielstrich auf der Straße mit </w:t>
      </w:r>
      <w:proofErr w:type="spellStart"/>
      <w:r>
        <w:t>Gaffa</w:t>
      </w:r>
      <w:proofErr w:type="spellEnd"/>
      <w:r>
        <w:t xml:space="preserve"> Tape markieren (klebt meist bis 70°, aber nicht bei Regen!)</w:t>
      </w:r>
    </w:p>
    <w:p w14:paraId="3AD04B91" w14:textId="77777777" w:rsidR="00202A95" w:rsidRPr="00FE4D9A" w:rsidRDefault="00202A95" w:rsidP="00202A95">
      <w:pPr>
        <w:rPr>
          <w:noProof/>
          <w:lang w:eastAsia="de-DE"/>
        </w:rPr>
      </w:pPr>
      <w:r w:rsidRPr="00202A95">
        <w:rPr>
          <w:noProof/>
          <w:lang w:eastAsia="de-DE"/>
        </w:rPr>
        <w:drawing>
          <wp:inline distT="0" distB="0" distL="0" distR="0" wp14:anchorId="5E7B3E52" wp14:editId="3912A9C7">
            <wp:extent cx="2676525" cy="4748073"/>
            <wp:effectExtent l="0" t="0" r="0" b="0"/>
            <wp:docPr id="4608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3" name="Grafik 2"/>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83153" cy="4759830"/>
                    </a:xfrm>
                    <a:prstGeom prst="rect">
                      <a:avLst/>
                    </a:prstGeom>
                    <a:noFill/>
                    <a:ln>
                      <a:noFill/>
                    </a:ln>
                  </pic:spPr>
                </pic:pic>
              </a:graphicData>
            </a:graphic>
          </wp:inline>
        </w:drawing>
      </w:r>
      <w:r w:rsidRPr="00FE4D9A">
        <w:rPr>
          <w:noProof/>
          <w:lang w:eastAsia="de-DE"/>
        </w:rPr>
        <w:t xml:space="preserve"> </w:t>
      </w:r>
      <w:r w:rsidRPr="00202A95">
        <w:rPr>
          <w:noProof/>
          <w:lang w:eastAsia="de-DE"/>
        </w:rPr>
        <w:drawing>
          <wp:inline distT="0" distB="0" distL="0" distR="0" wp14:anchorId="1C0816E7" wp14:editId="7D636D10">
            <wp:extent cx="2917825" cy="2632075"/>
            <wp:effectExtent l="0" t="0" r="0" b="0"/>
            <wp:docPr id="46084"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4" name="Grafik 3"/>
                    <pic:cNvPicPr>
                      <a:picLocks noChangeAspect="1"/>
                    </pic:cNvPicPr>
                  </pic:nvPicPr>
                  <pic:blipFill>
                    <a:blip r:embed="rId41">
                      <a:extLst>
                        <a:ext uri="{28A0092B-C50C-407E-A947-70E740481C1C}">
                          <a14:useLocalDpi xmlns:a14="http://schemas.microsoft.com/office/drawing/2010/main" val="0"/>
                        </a:ext>
                      </a:extLst>
                    </a:blip>
                    <a:srcRect l="14999" r="22501"/>
                    <a:stretch>
                      <a:fillRect/>
                    </a:stretch>
                  </pic:blipFill>
                  <pic:spPr bwMode="auto">
                    <a:xfrm>
                      <a:off x="0" y="0"/>
                      <a:ext cx="2917825" cy="2632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63EFBD56" w14:textId="77777777" w:rsidR="00831D16" w:rsidRDefault="00831D16" w:rsidP="00202A95">
      <w:pPr>
        <w:rPr>
          <w:noProof/>
          <w:lang w:eastAsia="de-DE"/>
        </w:rPr>
      </w:pPr>
      <w:r w:rsidRPr="00831D16">
        <w:rPr>
          <w:noProof/>
          <w:lang w:eastAsia="de-DE"/>
        </w:rPr>
        <w:t xml:space="preserve">Beispiel für 4-fache Zeitmessung bei der </w:t>
      </w:r>
      <w:r>
        <w:rPr>
          <w:noProof/>
          <w:lang w:eastAsia="de-DE"/>
        </w:rPr>
        <w:t>Nordischen Ski WM (Nach FIS Regelung):</w:t>
      </w:r>
    </w:p>
    <w:p w14:paraId="7F3F66E7" w14:textId="77777777" w:rsidR="00831D16" w:rsidRDefault="00831D16" w:rsidP="00831D16">
      <w:pPr>
        <w:pStyle w:val="Listenabsatz"/>
        <w:numPr>
          <w:ilvl w:val="0"/>
          <w:numId w:val="12"/>
        </w:numPr>
        <w:rPr>
          <w:noProof/>
          <w:lang w:eastAsia="de-DE"/>
        </w:rPr>
      </w:pPr>
      <w:r>
        <w:rPr>
          <w:noProof/>
          <w:lang w:eastAsia="de-DE"/>
        </w:rPr>
        <w:t>Lichtschranke (verkabelt an die Zeitmessung, keine Funkübertragung</w:t>
      </w:r>
      <w:r w:rsidR="00B16985">
        <w:rPr>
          <w:noProof/>
          <w:lang w:eastAsia="de-DE"/>
        </w:rPr>
        <w:t xml:space="preserve"> erlaubt</w:t>
      </w:r>
      <w:r>
        <w:rPr>
          <w:noProof/>
          <w:lang w:eastAsia="de-DE"/>
        </w:rPr>
        <w:t>!)</w:t>
      </w:r>
    </w:p>
    <w:p w14:paraId="3E5BA3E1" w14:textId="77777777" w:rsidR="00831D16" w:rsidRDefault="00831D16" w:rsidP="00831D16">
      <w:pPr>
        <w:pStyle w:val="Listenabsatz"/>
        <w:numPr>
          <w:ilvl w:val="0"/>
          <w:numId w:val="12"/>
        </w:numPr>
        <w:rPr>
          <w:noProof/>
          <w:lang w:eastAsia="de-DE"/>
        </w:rPr>
      </w:pPr>
      <w:r>
        <w:rPr>
          <w:noProof/>
          <w:lang w:eastAsia="de-DE"/>
        </w:rPr>
        <w:t>Zielbildkamera für Photo-Finish</w:t>
      </w:r>
    </w:p>
    <w:p w14:paraId="5CAAC13C" w14:textId="77777777" w:rsidR="00831D16" w:rsidRDefault="00831D16" w:rsidP="00831D16">
      <w:pPr>
        <w:pStyle w:val="Listenabsatz"/>
        <w:numPr>
          <w:ilvl w:val="0"/>
          <w:numId w:val="12"/>
        </w:numPr>
        <w:rPr>
          <w:noProof/>
          <w:lang w:eastAsia="de-DE"/>
        </w:rPr>
      </w:pPr>
      <w:r>
        <w:rPr>
          <w:noProof/>
          <w:lang w:eastAsia="de-DE"/>
        </w:rPr>
        <w:t>Transponder für die Startnummer – keine Zeitnahme bzw. nur Backup</w:t>
      </w:r>
    </w:p>
    <w:p w14:paraId="1DC3F41D" w14:textId="77777777" w:rsidR="00831D16" w:rsidRPr="00831D16" w:rsidRDefault="00831D16" w:rsidP="00831D16">
      <w:pPr>
        <w:pStyle w:val="Listenabsatz"/>
        <w:numPr>
          <w:ilvl w:val="0"/>
          <w:numId w:val="12"/>
        </w:numPr>
        <w:rPr>
          <w:noProof/>
          <w:lang w:eastAsia="de-DE"/>
        </w:rPr>
      </w:pPr>
      <w:r>
        <w:rPr>
          <w:noProof/>
          <w:lang w:eastAsia="de-DE"/>
        </w:rPr>
        <w:t>Manuelle Zeitnahme durch Zielrichter</w:t>
      </w:r>
    </w:p>
    <w:p w14:paraId="0178C3CC" w14:textId="77777777" w:rsidR="00A359D7" w:rsidRPr="00831D16" w:rsidRDefault="00A359D7">
      <w:pPr>
        <w:spacing w:after="200" w:line="276" w:lineRule="auto"/>
        <w:rPr>
          <w:noProof/>
          <w:lang w:eastAsia="de-DE"/>
        </w:rPr>
      </w:pPr>
      <w:r w:rsidRPr="00831D16">
        <w:rPr>
          <w:noProof/>
          <w:lang w:eastAsia="de-DE"/>
        </w:rPr>
        <w:br w:type="page"/>
      </w:r>
    </w:p>
    <w:p w14:paraId="10FC129F" w14:textId="04D2BF51" w:rsidR="00A359D7" w:rsidRPr="00831D16" w:rsidRDefault="00A359D7" w:rsidP="00202A95">
      <w:pPr>
        <w:rPr>
          <w:b/>
        </w:rPr>
      </w:pPr>
      <w:r w:rsidRPr="00831D16">
        <w:rPr>
          <w:b/>
        </w:rPr>
        <w:lastRenderedPageBreak/>
        <w:t xml:space="preserve">UCI Regeln zur </w:t>
      </w:r>
      <w:r w:rsidR="0095085F" w:rsidRPr="00831D16">
        <w:rPr>
          <w:b/>
        </w:rPr>
        <w:t>Ziellinie</w:t>
      </w:r>
      <w:r w:rsidRPr="00831D16">
        <w:rPr>
          <w:b/>
        </w:rPr>
        <w:t>:</w:t>
      </w:r>
    </w:p>
    <w:p w14:paraId="3163295E" w14:textId="77777777" w:rsidR="00A359D7" w:rsidRPr="00831D16" w:rsidRDefault="00A359D7" w:rsidP="00202A95"/>
    <w:p w14:paraId="4436C4B1" w14:textId="77777777" w:rsidR="00A359D7" w:rsidRPr="00FE4D9A" w:rsidRDefault="00A359D7" w:rsidP="00202A95">
      <w:pPr>
        <w:rPr>
          <w:lang w:val="en-US"/>
        </w:rPr>
      </w:pPr>
      <w:r w:rsidRPr="00FE4D9A">
        <w:rPr>
          <w:lang w:val="en-US"/>
        </w:rPr>
        <w:t>PART 1 GENERAL ORGANISATION OF CYCLING AS A SPORT (29.07.2019)</w:t>
      </w:r>
    </w:p>
    <w:p w14:paraId="04248BB7" w14:textId="77777777" w:rsidR="00A359D7" w:rsidRPr="00FE4D9A" w:rsidRDefault="00A359D7" w:rsidP="00202A95">
      <w:pPr>
        <w:rPr>
          <w:lang w:val="en-US"/>
        </w:rPr>
      </w:pPr>
    </w:p>
    <w:p w14:paraId="09109957" w14:textId="77777777" w:rsidR="00A359D7" w:rsidRPr="00831D16" w:rsidRDefault="00A359D7" w:rsidP="00A359D7">
      <w:r w:rsidRPr="00831D16">
        <w:t>§ 7 Finish</w:t>
      </w:r>
    </w:p>
    <w:p w14:paraId="5CD75860" w14:textId="77777777" w:rsidR="00A359D7" w:rsidRPr="00831D16" w:rsidRDefault="00A359D7" w:rsidP="00A359D7">
      <w:r w:rsidRPr="00831D16">
        <w:t xml:space="preserve">Finish </w:t>
      </w:r>
      <w:proofErr w:type="spellStart"/>
      <w:r w:rsidRPr="00831D16">
        <w:t>line</w:t>
      </w:r>
      <w:proofErr w:type="spellEnd"/>
    </w:p>
    <w:p w14:paraId="4C663670" w14:textId="77777777" w:rsidR="00A359D7" w:rsidRPr="00A359D7" w:rsidRDefault="00A359D7" w:rsidP="00A359D7">
      <w:pPr>
        <w:rPr>
          <w:lang w:val="en-US"/>
        </w:rPr>
      </w:pPr>
      <w:r w:rsidRPr="00A359D7">
        <w:rPr>
          <w:lang w:val="en-US"/>
        </w:rPr>
        <w:t>1.2.099 The finish line shall comprise a line of 4 cm in width, painted in black on a white strip 72 cm wide thus leaving 34 cm of white on each side of the black line. For mountain bike races the white strip must be 20 cm, thus leaving 8 cm on each side of the black line.</w:t>
      </w:r>
    </w:p>
    <w:p w14:paraId="08433F2E" w14:textId="77777777" w:rsidR="00A359D7" w:rsidRPr="00A359D7" w:rsidRDefault="00A359D7" w:rsidP="00A359D7">
      <w:pPr>
        <w:rPr>
          <w:lang w:val="en-US"/>
        </w:rPr>
      </w:pPr>
      <w:r w:rsidRPr="00A359D7">
        <w:rPr>
          <w:lang w:val="en-US"/>
        </w:rPr>
        <w:t>(text modified on 01.01.04; 01.01.05)</w:t>
      </w:r>
    </w:p>
    <w:p w14:paraId="16DB8F0C" w14:textId="77777777" w:rsidR="00A359D7" w:rsidRPr="00A359D7" w:rsidRDefault="00A359D7" w:rsidP="00A359D7">
      <w:pPr>
        <w:rPr>
          <w:lang w:val="en-US"/>
        </w:rPr>
      </w:pPr>
      <w:r w:rsidRPr="00A359D7">
        <w:rPr>
          <w:lang w:val="en-US"/>
        </w:rPr>
        <w:t xml:space="preserve">1.2.100 The finish occurs at the instant that the </w:t>
      </w:r>
      <w:proofErr w:type="spellStart"/>
      <w:r w:rsidRPr="00A359D7">
        <w:rPr>
          <w:lang w:val="en-US"/>
        </w:rPr>
        <w:t>tyre</w:t>
      </w:r>
      <w:proofErr w:type="spellEnd"/>
      <w:r w:rsidRPr="00A359D7">
        <w:rPr>
          <w:lang w:val="en-US"/>
        </w:rPr>
        <w:t xml:space="preserve"> of the front wheel meets the vertical plane rising from the starting edge of the finishing line. To this end, the verdict of the photo-finish shall be final.</w:t>
      </w:r>
    </w:p>
    <w:p w14:paraId="000B6FD8" w14:textId="77777777" w:rsidR="00A359D7" w:rsidRPr="00A359D7" w:rsidRDefault="00A359D7" w:rsidP="00A359D7">
      <w:pPr>
        <w:rPr>
          <w:lang w:val="en-US"/>
        </w:rPr>
      </w:pPr>
      <w:r w:rsidRPr="00A359D7">
        <w:rPr>
          <w:lang w:val="en-US"/>
        </w:rPr>
        <w:t>Unless otherwise specified, the finish may also be observed using any appropriate technical means that is accepted by the commissaires' panel.</w:t>
      </w:r>
    </w:p>
    <w:p w14:paraId="51CE5296" w14:textId="77777777" w:rsidR="00A359D7" w:rsidRDefault="00A359D7" w:rsidP="00A359D7">
      <w:r>
        <w:t>(</w:t>
      </w:r>
      <w:proofErr w:type="spellStart"/>
      <w:r>
        <w:t>text</w:t>
      </w:r>
      <w:proofErr w:type="spellEnd"/>
      <w:r>
        <w:t xml:space="preserve"> </w:t>
      </w:r>
      <w:proofErr w:type="spellStart"/>
      <w:r>
        <w:t>modified</w:t>
      </w:r>
      <w:proofErr w:type="spellEnd"/>
      <w:r>
        <w:t xml:space="preserve"> on 01.01.00; 01.01.04; 01.09.04; 01.01.05)</w:t>
      </w:r>
    </w:p>
    <w:p w14:paraId="73432945" w14:textId="77777777" w:rsidR="00A359D7" w:rsidRPr="00A359D7" w:rsidRDefault="00A359D7" w:rsidP="00A359D7">
      <w:pPr>
        <w:rPr>
          <w:lang w:val="en-US"/>
        </w:rPr>
      </w:pPr>
      <w:r w:rsidRPr="00A359D7">
        <w:rPr>
          <w:lang w:val="en-US"/>
        </w:rPr>
        <w:t xml:space="preserve">1.2.101 In road, mountain bike, BMX and cyclo-cross events, a banner labelled "FINISH" must be fixed above the finishing line and perpendicular to the road or course. Should the banner have disappeared or been damaged, the finish line shall be indicated by a black and white </w:t>
      </w:r>
      <w:proofErr w:type="spellStart"/>
      <w:r w:rsidRPr="00A359D7">
        <w:rPr>
          <w:lang w:val="en-US"/>
        </w:rPr>
        <w:t>chequered</w:t>
      </w:r>
      <w:proofErr w:type="spellEnd"/>
      <w:r w:rsidRPr="00A359D7">
        <w:rPr>
          <w:lang w:val="en-US"/>
        </w:rPr>
        <w:t xml:space="preserve"> flag.</w:t>
      </w:r>
    </w:p>
    <w:p w14:paraId="72932F4E" w14:textId="77777777" w:rsidR="00A359D7" w:rsidRPr="00A359D7" w:rsidRDefault="00A359D7" w:rsidP="00A359D7">
      <w:pPr>
        <w:spacing w:after="200"/>
        <w:rPr>
          <w:lang w:val="en-US"/>
        </w:rPr>
      </w:pPr>
      <w:r w:rsidRPr="00A359D7">
        <w:rPr>
          <w:lang w:val="en-US"/>
        </w:rPr>
        <w:t xml:space="preserve">A banner shall also be used for any finish or for the passing of any intermediate point for a classification as well as at the top of mountain passes during road races. Should the banner have disappeared or been damaged, a black and white </w:t>
      </w:r>
      <w:proofErr w:type="spellStart"/>
      <w:r w:rsidRPr="00A359D7">
        <w:rPr>
          <w:lang w:val="en-US"/>
        </w:rPr>
        <w:t>chequered</w:t>
      </w:r>
      <w:proofErr w:type="spellEnd"/>
      <w:r w:rsidRPr="00A359D7">
        <w:rPr>
          <w:lang w:val="en-US"/>
        </w:rPr>
        <w:t xml:space="preserve"> flag shall be used.</w:t>
      </w:r>
    </w:p>
    <w:p w14:paraId="138AAB44" w14:textId="77777777" w:rsidR="00A359D7" w:rsidRPr="00A359D7" w:rsidRDefault="00A359D7" w:rsidP="00A359D7">
      <w:pPr>
        <w:spacing w:after="200"/>
        <w:rPr>
          <w:lang w:val="en-US"/>
        </w:rPr>
      </w:pPr>
      <w:r w:rsidRPr="00A359D7">
        <w:rPr>
          <w:lang w:val="en-US"/>
        </w:rPr>
        <w:t>For road races two panels placed on each side of the road can be used instead of a banner to indicate the intermediate and mountain passes. The panels must be of sufficient height to guarantee their visibility by the riders and follow vehicles.</w:t>
      </w:r>
    </w:p>
    <w:p w14:paraId="49D900C8" w14:textId="77777777" w:rsidR="00A359D7" w:rsidRPr="007272AF" w:rsidRDefault="00A359D7" w:rsidP="00A359D7">
      <w:pPr>
        <w:spacing w:after="200"/>
      </w:pPr>
      <w:r w:rsidRPr="007272AF">
        <w:t>(text modified on 01.01.05; 01.07.11; 01.01.15)</w:t>
      </w:r>
    </w:p>
    <w:p w14:paraId="24FFD186" w14:textId="77777777" w:rsidR="00A359D7" w:rsidRPr="007272AF" w:rsidRDefault="00A359D7">
      <w:pPr>
        <w:spacing w:after="200" w:line="276" w:lineRule="auto"/>
        <w:rPr>
          <w:rFonts w:asciiTheme="majorHAnsi" w:eastAsiaTheme="majorEastAsia" w:hAnsiTheme="majorHAnsi" w:cstheme="majorBidi"/>
          <w:b/>
          <w:color w:val="061F57" w:themeColor="text2" w:themeShade="BF"/>
          <w:kern w:val="28"/>
          <w:sz w:val="48"/>
          <w:szCs w:val="32"/>
        </w:rPr>
      </w:pPr>
      <w:r w:rsidRPr="007272AF">
        <w:br w:type="page"/>
      </w:r>
    </w:p>
    <w:p w14:paraId="0515C57E" w14:textId="77777777" w:rsidR="0094132E" w:rsidRDefault="0094132E" w:rsidP="0094132E">
      <w:pPr>
        <w:pStyle w:val="berschrift1"/>
      </w:pPr>
      <w:bookmarkStart w:id="22" w:name="_Toc26113927"/>
      <w:r>
        <w:lastRenderedPageBreak/>
        <w:t>Verpflegung der Sportler</w:t>
      </w:r>
      <w:bookmarkEnd w:id="22"/>
    </w:p>
    <w:p w14:paraId="2F463503" w14:textId="77777777" w:rsidR="0094132E" w:rsidRDefault="0094132E" w:rsidP="00AB02A7">
      <w:pPr>
        <w:spacing w:after="200"/>
      </w:pPr>
      <w:r>
        <w:t>Vor, während und speziell nach dem Wettkampf sind normalerweise die Sportler sehr hungrig.</w:t>
      </w:r>
    </w:p>
    <w:p w14:paraId="336C7D72" w14:textId="77777777" w:rsidR="0094132E" w:rsidRDefault="00507ACA" w:rsidP="00AB02A7">
      <w:pPr>
        <w:spacing w:after="200"/>
      </w:pPr>
      <w:r>
        <w:t xml:space="preserve">Position und Aufbau der </w:t>
      </w:r>
      <w:r w:rsidR="0094132E">
        <w:t>Verpflegungsstellen vorher bekannt geben:</w:t>
      </w:r>
    </w:p>
    <w:p w14:paraId="64155195" w14:textId="77777777" w:rsidR="0094132E" w:rsidRDefault="006D6F33" w:rsidP="00AB02A7">
      <w:pPr>
        <w:spacing w:after="200"/>
      </w:pPr>
      <w:r w:rsidRPr="006D6F33">
        <w:rPr>
          <w:noProof/>
          <w:lang w:eastAsia="de-DE"/>
        </w:rPr>
        <w:drawing>
          <wp:inline distT="0" distB="0" distL="0" distR="0" wp14:anchorId="6A5BF426" wp14:editId="64B24106">
            <wp:extent cx="4910435" cy="7200900"/>
            <wp:effectExtent l="0" t="0" r="508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912443" cy="7203845"/>
                    </a:xfrm>
                    <a:prstGeom prst="rect">
                      <a:avLst/>
                    </a:prstGeom>
                  </pic:spPr>
                </pic:pic>
              </a:graphicData>
            </a:graphic>
          </wp:inline>
        </w:drawing>
      </w:r>
    </w:p>
    <w:p w14:paraId="20E7B2CC" w14:textId="77777777" w:rsidR="006D6F33" w:rsidRDefault="006D6F33" w:rsidP="00AB02A7">
      <w:pPr>
        <w:spacing w:after="200"/>
      </w:pPr>
    </w:p>
    <w:p w14:paraId="73C304A3" w14:textId="77777777" w:rsidR="006D6F33" w:rsidRDefault="006D6F33" w:rsidP="00AB02A7">
      <w:pPr>
        <w:spacing w:after="200"/>
      </w:pPr>
      <w:r>
        <w:lastRenderedPageBreak/>
        <w:t>Dann kann sich der Sportler schon vorher informieren, wo es was zum Essen und Trinken gibt.</w:t>
      </w:r>
    </w:p>
    <w:p w14:paraId="1B95DAD3" w14:textId="77777777" w:rsidR="006D6F33" w:rsidRDefault="006D6F33" w:rsidP="00AB02A7">
      <w:pPr>
        <w:spacing w:after="200"/>
      </w:pPr>
      <w:r>
        <w:t xml:space="preserve">Bei Trinkbechern und Bananen etc.: </w:t>
      </w:r>
    </w:p>
    <w:p w14:paraId="5EF8A2FF" w14:textId="77777777" w:rsidR="006D6F33" w:rsidRDefault="006D6F33" w:rsidP="006D6F33">
      <w:pPr>
        <w:pStyle w:val="Listenabsatz"/>
        <w:numPr>
          <w:ilvl w:val="0"/>
          <w:numId w:val="8"/>
        </w:numPr>
        <w:spacing w:after="200"/>
      </w:pPr>
      <w:r>
        <w:t>Helfer mit Hygiene Handschuhen ausstatten</w:t>
      </w:r>
    </w:p>
    <w:p w14:paraId="03920262" w14:textId="77777777" w:rsidR="00844722" w:rsidRDefault="006D6F33" w:rsidP="00934822">
      <w:pPr>
        <w:pStyle w:val="Listenabsatz"/>
        <w:numPr>
          <w:ilvl w:val="0"/>
          <w:numId w:val="8"/>
        </w:numPr>
        <w:spacing w:after="200"/>
      </w:pPr>
      <w:r>
        <w:t>Helfer muss den Trinkbecher so reichen, dass der Sportler ihn leicht mit nehmen kann</w:t>
      </w:r>
    </w:p>
    <w:p w14:paraId="137212BE" w14:textId="77777777" w:rsidR="006D6F33" w:rsidRDefault="006D6F33" w:rsidP="00934822">
      <w:pPr>
        <w:pStyle w:val="Listenabsatz"/>
        <w:numPr>
          <w:ilvl w:val="0"/>
          <w:numId w:val="8"/>
        </w:numPr>
        <w:spacing w:after="200"/>
      </w:pPr>
      <w:r>
        <w:t>Trinkbecher niemals voll füllen – denn er kann so nicht im Laufen mitgenommen werden und die Hälfte geht dann verloren!</w:t>
      </w:r>
    </w:p>
    <w:p w14:paraId="1A45ABC9" w14:textId="77777777" w:rsidR="00507ACA" w:rsidRDefault="00507ACA" w:rsidP="00934822">
      <w:pPr>
        <w:pStyle w:val="Listenabsatz"/>
        <w:numPr>
          <w:ilvl w:val="0"/>
          <w:numId w:val="8"/>
        </w:numPr>
        <w:spacing w:after="200"/>
      </w:pPr>
      <w:r>
        <w:t>Bananen vorher in der Schale in drei Teile zerschneiden und wieder verschließen</w:t>
      </w:r>
    </w:p>
    <w:p w14:paraId="7DDC10A9" w14:textId="77777777" w:rsidR="00507ACA" w:rsidRDefault="00507ACA" w:rsidP="00934822">
      <w:pPr>
        <w:pStyle w:val="Listenabsatz"/>
        <w:numPr>
          <w:ilvl w:val="0"/>
          <w:numId w:val="8"/>
        </w:numPr>
        <w:spacing w:after="200"/>
      </w:pPr>
      <w:r>
        <w:t>Energie-/Müsliriegel in kleine Stücke zerschneiden</w:t>
      </w:r>
    </w:p>
    <w:p w14:paraId="7E783101" w14:textId="77777777" w:rsidR="00844722" w:rsidRDefault="00844722" w:rsidP="00844722">
      <w:pPr>
        <w:spacing w:after="200"/>
      </w:pPr>
    </w:p>
    <w:p w14:paraId="63FCFF41" w14:textId="77777777" w:rsidR="00DF538C" w:rsidRDefault="0094132E">
      <w:pPr>
        <w:spacing w:after="200" w:line="276" w:lineRule="auto"/>
      </w:pPr>
      <w:r w:rsidRPr="0094132E">
        <w:rPr>
          <w:noProof/>
          <w:lang w:eastAsia="de-DE"/>
        </w:rPr>
        <w:drawing>
          <wp:inline distT="0" distB="0" distL="0" distR="0" wp14:anchorId="2575809D" wp14:editId="27D3BD0F">
            <wp:extent cx="6371590" cy="3592804"/>
            <wp:effectExtent l="0" t="0" r="0" b="8255"/>
            <wp:docPr id="21" name="Grafik 21" descr="E:\1_Turbo_Sport_Web\Dokumentation\0_Organisationshandbuch\2019-München Marathon\WP_20191013_14_43_58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1_Turbo_Sport_Web\Dokumentation\0_Organisationshandbuch\2019-München Marathon\WP_20191013_14_43_58_Pro.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71590" cy="3592804"/>
                    </a:xfrm>
                    <a:prstGeom prst="rect">
                      <a:avLst/>
                    </a:prstGeom>
                    <a:noFill/>
                    <a:ln>
                      <a:noFill/>
                    </a:ln>
                  </pic:spPr>
                </pic:pic>
              </a:graphicData>
            </a:graphic>
          </wp:inline>
        </w:drawing>
      </w:r>
    </w:p>
    <w:p w14:paraId="7BD93F3F" w14:textId="77777777" w:rsidR="00DF538C" w:rsidRDefault="00DF538C">
      <w:pPr>
        <w:spacing w:after="200" w:line="276" w:lineRule="auto"/>
      </w:pPr>
    </w:p>
    <w:p w14:paraId="585C3D89" w14:textId="77777777" w:rsidR="00DF538C" w:rsidRDefault="00DF538C">
      <w:pPr>
        <w:spacing w:after="200" w:line="276" w:lineRule="auto"/>
      </w:pPr>
      <w:r>
        <w:br w:type="page"/>
      </w:r>
    </w:p>
    <w:p w14:paraId="65B18F1A" w14:textId="77777777" w:rsidR="00DF538C" w:rsidRDefault="00DF538C" w:rsidP="00DF538C">
      <w:pPr>
        <w:pStyle w:val="berschrift1"/>
      </w:pPr>
      <w:bookmarkStart w:id="23" w:name="_Toc26113928"/>
      <w:r>
        <w:lastRenderedPageBreak/>
        <w:t>Startnummernausgabe</w:t>
      </w:r>
      <w:bookmarkEnd w:id="23"/>
    </w:p>
    <w:p w14:paraId="67CBCC95" w14:textId="77777777" w:rsidR="00A7445F" w:rsidRDefault="00A7445F" w:rsidP="00A7445F">
      <w:pPr>
        <w:pStyle w:val="berschrift2"/>
      </w:pPr>
      <w:bookmarkStart w:id="24" w:name="_Toc26113929"/>
      <w:r>
        <w:t>Startnummern</w:t>
      </w:r>
      <w:bookmarkEnd w:id="24"/>
    </w:p>
    <w:p w14:paraId="10745ECD" w14:textId="77777777" w:rsidR="00A7445F" w:rsidRDefault="00A7445F" w:rsidP="00A7445F">
      <w:pPr>
        <w:spacing w:after="200" w:line="276" w:lineRule="auto"/>
      </w:pPr>
      <w:r>
        <w:t>Je nach Veranstaltung können Rückennummern und/oder Rahmennummern bei Radrennen zum Einsatz kommen.</w:t>
      </w:r>
    </w:p>
    <w:p w14:paraId="5B659CD0" w14:textId="77777777" w:rsidR="00A7445F" w:rsidRDefault="00A7445F" w:rsidP="00A7445F">
      <w:pPr>
        <w:spacing w:after="200" w:line="276" w:lineRule="auto"/>
      </w:pPr>
      <w:r w:rsidRPr="006D68A2">
        <w:rPr>
          <w:noProof/>
          <w:lang w:eastAsia="de-DE"/>
        </w:rPr>
        <w:drawing>
          <wp:inline distT="0" distB="0" distL="0" distR="0" wp14:anchorId="0108C0DE" wp14:editId="47DBC503">
            <wp:extent cx="6371590" cy="3592804"/>
            <wp:effectExtent l="0" t="0" r="0" b="8255"/>
            <wp:docPr id="11" name="Grafik 11" descr="E:\1_Turbo_Sport_Web\2019 Events\2019-09-29 MTB Mehring\Transponder-Numme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_Turbo_Sport_Web\2019 Events\2019-09-29 MTB Mehring\Transponder-Nummern.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371590" cy="3592804"/>
                    </a:xfrm>
                    <a:prstGeom prst="rect">
                      <a:avLst/>
                    </a:prstGeom>
                    <a:noFill/>
                    <a:ln>
                      <a:noFill/>
                    </a:ln>
                  </pic:spPr>
                </pic:pic>
              </a:graphicData>
            </a:graphic>
          </wp:inline>
        </w:drawing>
      </w:r>
    </w:p>
    <w:p w14:paraId="643DB632" w14:textId="77777777" w:rsidR="00A7445F" w:rsidRDefault="00A7445F" w:rsidP="00A7445F">
      <w:pPr>
        <w:spacing w:after="200" w:line="276" w:lineRule="auto"/>
      </w:pPr>
      <w:r>
        <w:t>Links sind Rückennummern und rechts Rahmennummern mit Transponder (silberner Streifen) zu sehen.</w:t>
      </w:r>
    </w:p>
    <w:p w14:paraId="2E8385D0" w14:textId="77777777" w:rsidR="00A7445F" w:rsidRDefault="00A7445F" w:rsidP="00A7445F">
      <w:pPr>
        <w:spacing w:after="200" w:line="276" w:lineRule="auto"/>
      </w:pPr>
      <w:r>
        <w:t>Rückennummern sind mit vier Sicherheitsnadeln entweder mittig oder zur Seite hin wo das Kampfgericht sitzt vom Sportler anzubringen.</w:t>
      </w:r>
    </w:p>
    <w:p w14:paraId="06B15AC0" w14:textId="77777777" w:rsidR="002B45F3" w:rsidRDefault="00A7445F">
      <w:pPr>
        <w:spacing w:after="200" w:line="276" w:lineRule="auto"/>
      </w:pPr>
      <w:r>
        <w:t>Die Größe</w:t>
      </w:r>
      <w:r w:rsidR="002B45F3">
        <w:t>, Anzahl und Art</w:t>
      </w:r>
      <w:r>
        <w:t xml:space="preserve"> der S</w:t>
      </w:r>
      <w:r w:rsidR="002B45F3">
        <w:t>tartnummern ist vom BDR in der WB Straße definiert:</w:t>
      </w:r>
    </w:p>
    <w:p w14:paraId="5CF33796" w14:textId="77777777" w:rsidR="002B45F3" w:rsidRDefault="002B45F3" w:rsidP="002B45F3">
      <w:pPr>
        <w:spacing w:after="200" w:line="276" w:lineRule="auto"/>
      </w:pPr>
      <w:r>
        <w:t>5.3 Startnummern</w:t>
      </w:r>
    </w:p>
    <w:p w14:paraId="79A86C66" w14:textId="77777777" w:rsidR="002B45F3" w:rsidRDefault="002B45F3" w:rsidP="002B45F3">
      <w:pPr>
        <w:spacing w:after="200" w:line="276" w:lineRule="auto"/>
      </w:pPr>
      <w:r>
        <w:t>(1) Die Identifikation der Fahrer erfolgt mittels folgender Startnummern:</w:t>
      </w:r>
      <w:r>
        <w:br/>
      </w:r>
      <w:r w:rsidR="00CD1FA2">
        <w:t>-</w:t>
      </w:r>
      <w:r>
        <w:t xml:space="preserve"> Straßenrennen zwei Rückennummern</w:t>
      </w:r>
      <w:r>
        <w:br/>
      </w:r>
      <w:r w:rsidR="00CD1FA2">
        <w:t>-</w:t>
      </w:r>
      <w:r>
        <w:t xml:space="preserve"> Zeitfahren eine Rückennummer</w:t>
      </w:r>
      <w:r w:rsidR="00CD1FA2">
        <w:br/>
      </w:r>
      <w:r>
        <w:t>Rahmennummern sollten bei nationalen Straßenrennen benutzt werden.</w:t>
      </w:r>
    </w:p>
    <w:p w14:paraId="4D538F5F" w14:textId="77777777" w:rsidR="002B45F3" w:rsidRDefault="002B45F3" w:rsidP="002B45F3">
      <w:pPr>
        <w:spacing w:after="200" w:line="276" w:lineRule="auto"/>
      </w:pPr>
      <w:r>
        <w:t>(2) Grundsätzlich haben die Startnummern schwarze Ziffern auf weißem Grund</w:t>
      </w:r>
    </w:p>
    <w:p w14:paraId="19B01558" w14:textId="77777777" w:rsidR="00CD1FA2" w:rsidRDefault="00CD1FA2" w:rsidP="00CD1FA2">
      <w:pPr>
        <w:spacing w:after="200" w:line="276" w:lineRule="auto"/>
      </w:pPr>
      <w:r>
        <w:t xml:space="preserve">(3) Laufen bei einer Veranstaltung mehrere Rennen parallel, müssen die Nummern der verschiedenen Rennen sich deutlich unterscheiden. Dies geschieht durch die Nutzung anderer </w:t>
      </w:r>
      <w:r>
        <w:lastRenderedPageBreak/>
        <w:t>Nummern (z.B. 1-99 für Rennen 1, 100 -199 für Rennen 2) oder durch andere farbliche Gestaltung. Die Nummern des Hauptrennens sollten aber Ziffer (2) entsprechen.</w:t>
      </w:r>
    </w:p>
    <w:p w14:paraId="132F7EAE" w14:textId="77777777" w:rsidR="00CD1FA2" w:rsidRDefault="00CD1FA2" w:rsidP="00CD1FA2">
      <w:pPr>
        <w:spacing w:after="200" w:line="276" w:lineRule="auto"/>
      </w:pPr>
      <w:r>
        <w:t>(4) Die Rückennummern müssen 18 cm hoch und 16 cm breit sein, die Ziffern 10 cm hoch sowie 1,5 cm breit sein. Werbung ist auf dem unteren Teil in Höhe von 6 cm erlaubt.</w:t>
      </w:r>
    </w:p>
    <w:p w14:paraId="201B850C" w14:textId="77777777" w:rsidR="00CD1FA2" w:rsidRDefault="00CD1FA2" w:rsidP="00CD1FA2">
      <w:pPr>
        <w:spacing w:after="200" w:line="276" w:lineRule="auto"/>
      </w:pPr>
      <w:r>
        <w:t>(5) Die Rahmennummern müssen 9 cm hoch und 13 cm breit, die Ziffern 7 cm hoch sowie 0,8 cm breit sein. Werbung ist auf dem oberen Teil in Höhe von 2 cm erlaubt.</w:t>
      </w:r>
    </w:p>
    <w:p w14:paraId="5ACBDACD" w14:textId="77777777" w:rsidR="00CD1FA2" w:rsidRDefault="00CD1FA2" w:rsidP="00CD1FA2">
      <w:pPr>
        <w:spacing w:after="200" w:line="276" w:lineRule="auto"/>
      </w:pPr>
      <w:r>
        <w:t>(6) und (7) gestrichen (BHV 2019)</w:t>
      </w:r>
    </w:p>
    <w:p w14:paraId="5995C236" w14:textId="77777777" w:rsidR="00CD1FA2" w:rsidRDefault="00CD1FA2" w:rsidP="00CD1FA2">
      <w:pPr>
        <w:spacing w:after="200" w:line="276" w:lineRule="auto"/>
      </w:pPr>
      <w:r>
        <w:t>(8) Alle Startnummern müssen in voller Größe gut sicht- und lesbar angebracht werden.</w:t>
      </w:r>
    </w:p>
    <w:p w14:paraId="6148865B" w14:textId="77777777" w:rsidR="00CD1FA2" w:rsidRDefault="00CD1FA2" w:rsidP="00CD1FA2">
      <w:pPr>
        <w:spacing w:after="200" w:line="276" w:lineRule="auto"/>
      </w:pPr>
      <w:r>
        <w:t xml:space="preserve">(9) Die Startnummern werden vom Veranstalter kostenlos zur Verfügung gestellt, sie werden nach der Lizenzkontrolle ausgegeben. </w:t>
      </w:r>
    </w:p>
    <w:p w14:paraId="36572AC0" w14:textId="77777777" w:rsidR="00CD1FA2" w:rsidRDefault="00CD1FA2" w:rsidP="00CD1FA2">
      <w:pPr>
        <w:spacing w:after="200" w:line="276" w:lineRule="auto"/>
      </w:pPr>
      <w:r>
        <w:t>(10) Fahrer, die das Rennen aufgeben müssen, haben die Startnummern sofort abzunehmen.</w:t>
      </w:r>
    </w:p>
    <w:p w14:paraId="490FCB7C" w14:textId="77777777" w:rsidR="00CD1FA2" w:rsidRDefault="00CD1FA2" w:rsidP="00A7445F">
      <w:pPr>
        <w:spacing w:after="200" w:line="276" w:lineRule="auto"/>
      </w:pPr>
    </w:p>
    <w:p w14:paraId="7DFE35AD" w14:textId="77777777" w:rsidR="00CD1FA2" w:rsidRDefault="00CD1FA2" w:rsidP="00A7445F">
      <w:pPr>
        <w:spacing w:after="200" w:line="276" w:lineRule="auto"/>
      </w:pPr>
      <w:r>
        <w:t>Größe der Rücken- und Rahmennummern die vom RC Straubing eingesetzt werden:</w:t>
      </w:r>
    </w:p>
    <w:p w14:paraId="1C5E21B0" w14:textId="77777777" w:rsidR="00CD1FA2" w:rsidRDefault="00CD1FA2" w:rsidP="006F760F">
      <w:pPr>
        <w:pStyle w:val="Listenabsatz"/>
        <w:numPr>
          <w:ilvl w:val="0"/>
          <w:numId w:val="11"/>
        </w:numPr>
        <w:spacing w:after="200" w:line="276" w:lineRule="auto"/>
      </w:pPr>
      <w:r>
        <w:t>Rückennummer:</w:t>
      </w:r>
      <w:r w:rsidR="006F760F">
        <w:t xml:space="preserve">   21 cm x 15 cm</w:t>
      </w:r>
    </w:p>
    <w:p w14:paraId="623F2FE2" w14:textId="77777777" w:rsidR="00CD1FA2" w:rsidRDefault="00CD1FA2" w:rsidP="006F760F">
      <w:pPr>
        <w:pStyle w:val="Listenabsatz"/>
        <w:numPr>
          <w:ilvl w:val="0"/>
          <w:numId w:val="11"/>
        </w:numPr>
        <w:spacing w:after="200" w:line="276" w:lineRule="auto"/>
      </w:pPr>
      <w:r>
        <w:t xml:space="preserve">Rahmennummer: </w:t>
      </w:r>
      <w:r w:rsidR="006F760F">
        <w:t>13 cm x 9 cm</w:t>
      </w:r>
    </w:p>
    <w:p w14:paraId="2D1CCDDD" w14:textId="77777777" w:rsidR="006F760F" w:rsidRDefault="006F760F" w:rsidP="00A7445F">
      <w:pPr>
        <w:spacing w:after="200" w:line="276" w:lineRule="auto"/>
      </w:pPr>
    </w:p>
    <w:p w14:paraId="45126C2E" w14:textId="77777777" w:rsidR="00A7445F" w:rsidRDefault="00A7445F" w:rsidP="00A7445F">
      <w:pPr>
        <w:spacing w:after="200" w:line="276" w:lineRule="auto"/>
      </w:pPr>
      <w:r>
        <w:t xml:space="preserve">Rahmennummern werden an der Sattelstütze mit zwei Kabelbinder (200 mm, </w:t>
      </w:r>
      <w:proofErr w:type="spellStart"/>
      <w:r>
        <w:t>max</w:t>
      </w:r>
      <w:proofErr w:type="spellEnd"/>
      <w:r>
        <w:t xml:space="preserve"> 3,5 mm breit) montiert. Beispiele:</w:t>
      </w:r>
    </w:p>
    <w:p w14:paraId="6ECCF2D4" w14:textId="77777777" w:rsidR="00A7445F" w:rsidRDefault="00A7445F" w:rsidP="00A7445F">
      <w:pPr>
        <w:spacing w:after="200" w:line="276" w:lineRule="auto"/>
      </w:pPr>
      <w:r>
        <w:rPr>
          <w:noProof/>
          <w:lang w:eastAsia="de-DE"/>
        </w:rPr>
        <w:drawing>
          <wp:inline distT="0" distB="0" distL="0" distR="0" wp14:anchorId="5521DF0E" wp14:editId="0F76EEA9">
            <wp:extent cx="6298565" cy="2263978"/>
            <wp:effectExtent l="0" t="0" r="6985" b="317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19196" cy="2271394"/>
                    </a:xfrm>
                    <a:prstGeom prst="rect">
                      <a:avLst/>
                    </a:prstGeom>
                    <a:noFill/>
                  </pic:spPr>
                </pic:pic>
              </a:graphicData>
            </a:graphic>
          </wp:inline>
        </w:drawing>
      </w:r>
    </w:p>
    <w:p w14:paraId="478CB237" w14:textId="77777777" w:rsidR="00A7445F" w:rsidRDefault="00A7445F" w:rsidP="00A7445F">
      <w:pPr>
        <w:spacing w:after="200" w:line="276" w:lineRule="auto"/>
      </w:pPr>
      <w:r>
        <w:br w:type="page"/>
      </w:r>
    </w:p>
    <w:p w14:paraId="7B9DC3EA" w14:textId="77777777" w:rsidR="00A7445F" w:rsidRPr="0081633F" w:rsidRDefault="00A7445F" w:rsidP="00A7445F">
      <w:pPr>
        <w:spacing w:after="200"/>
        <w:rPr>
          <w:b/>
        </w:rPr>
      </w:pPr>
      <w:r w:rsidRPr="0081633F">
        <w:rPr>
          <w:b/>
        </w:rPr>
        <w:lastRenderedPageBreak/>
        <w:t>Vorbereitung vor dem Wettkampf:</w:t>
      </w:r>
    </w:p>
    <w:p w14:paraId="6E71E356" w14:textId="77777777" w:rsidR="00A7445F" w:rsidRDefault="00A7445F" w:rsidP="00A7445F">
      <w:pPr>
        <w:spacing w:after="200"/>
      </w:pPr>
      <w:r>
        <w:t>Startliste, Startnummern und Transponder aufsteigend sortiert und nach Wettkämpfen geordnet bei der Nummernausgabe auslegen:</w:t>
      </w:r>
    </w:p>
    <w:p w14:paraId="222B59D9" w14:textId="77777777" w:rsidR="00A7445F" w:rsidRDefault="00A7445F" w:rsidP="00A7445F">
      <w:pPr>
        <w:spacing w:after="200"/>
      </w:pPr>
      <w:r w:rsidRPr="00202A95">
        <w:rPr>
          <w:noProof/>
          <w:lang w:eastAsia="de-DE"/>
        </w:rPr>
        <w:drawing>
          <wp:inline distT="0" distB="0" distL="0" distR="0" wp14:anchorId="60AE8350" wp14:editId="21F07D90">
            <wp:extent cx="6371590" cy="3591560"/>
            <wp:effectExtent l="0" t="0" r="0" b="8890"/>
            <wp:docPr id="4403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5" name="Grafik 1"/>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371590" cy="3591560"/>
                    </a:xfrm>
                    <a:prstGeom prst="rect">
                      <a:avLst/>
                    </a:prstGeom>
                    <a:noFill/>
                    <a:ln>
                      <a:noFill/>
                    </a:ln>
                  </pic:spPr>
                </pic:pic>
              </a:graphicData>
            </a:graphic>
          </wp:inline>
        </w:drawing>
      </w:r>
    </w:p>
    <w:p w14:paraId="74229A31" w14:textId="77777777" w:rsidR="00A7445F" w:rsidRPr="00A7445F" w:rsidRDefault="00A7445F" w:rsidP="00A7445F"/>
    <w:p w14:paraId="6E824B20" w14:textId="77777777" w:rsidR="00A7445F" w:rsidRDefault="00A7445F">
      <w:pPr>
        <w:spacing w:after="200" w:line="276" w:lineRule="auto"/>
      </w:pPr>
      <w:r>
        <w:br w:type="page"/>
      </w:r>
    </w:p>
    <w:p w14:paraId="1788F83F" w14:textId="77777777" w:rsidR="00A7445F" w:rsidRDefault="00A7445F" w:rsidP="00A7445F">
      <w:pPr>
        <w:pStyle w:val="berschrift2"/>
      </w:pPr>
      <w:bookmarkStart w:id="25" w:name="_Toc26113930"/>
      <w:r>
        <w:lastRenderedPageBreak/>
        <w:t>Organisation der Startnummernausgabe</w:t>
      </w:r>
      <w:bookmarkEnd w:id="25"/>
    </w:p>
    <w:p w14:paraId="7CA858D5" w14:textId="77777777" w:rsidR="00DF538C" w:rsidRDefault="00DF538C">
      <w:pPr>
        <w:spacing w:after="200" w:line="276" w:lineRule="auto"/>
      </w:pPr>
      <w:r>
        <w:t>Für die Startnummernausgabe muss genügend Platz vorhanden sein. Am besten in einem Gebäude oder zumindest überdacht (z.B. Pavillon).</w:t>
      </w:r>
    </w:p>
    <w:p w14:paraId="6164DC50" w14:textId="77777777" w:rsidR="00DF538C" w:rsidRPr="00DF538C" w:rsidRDefault="00DF538C" w:rsidP="00DF538C">
      <w:pPr>
        <w:spacing w:after="200" w:line="276" w:lineRule="auto"/>
      </w:pPr>
      <w:r w:rsidRPr="00DF538C">
        <w:t>Zwei Ausgaben/Schalter</w:t>
      </w:r>
      <w:r w:rsidR="0047536A">
        <w:t xml:space="preserve"> bzw. </w:t>
      </w:r>
      <w:r w:rsidRPr="00DF538C">
        <w:t>Tische</w:t>
      </w:r>
      <w:r>
        <w:t>:</w:t>
      </w:r>
    </w:p>
    <w:p w14:paraId="7564C97E" w14:textId="77777777" w:rsidR="00DF538C" w:rsidRPr="00DF538C" w:rsidRDefault="00DF538C" w:rsidP="00DF538C">
      <w:pPr>
        <w:pStyle w:val="Listenabsatz"/>
        <w:numPr>
          <w:ilvl w:val="0"/>
          <w:numId w:val="9"/>
        </w:numPr>
        <w:spacing w:after="200" w:line="276" w:lineRule="auto"/>
      </w:pPr>
      <w:r w:rsidRPr="00DF538C">
        <w:t>Vor-Anmelder (Teilnehmer die schon online angemeldet haben)</w:t>
      </w:r>
    </w:p>
    <w:p w14:paraId="3692DE36" w14:textId="77777777" w:rsidR="00DF538C" w:rsidRDefault="00DF538C" w:rsidP="00DF538C">
      <w:pPr>
        <w:pStyle w:val="Listenabsatz"/>
        <w:numPr>
          <w:ilvl w:val="0"/>
          <w:numId w:val="9"/>
        </w:numPr>
        <w:spacing w:after="200" w:line="276" w:lineRule="auto"/>
      </w:pPr>
      <w:r w:rsidRPr="00DF538C">
        <w:t>Nachmeldungen</w:t>
      </w:r>
    </w:p>
    <w:p w14:paraId="3B6385C6" w14:textId="77777777" w:rsidR="00A85984" w:rsidRPr="00DF538C" w:rsidRDefault="00A85984" w:rsidP="00A85984">
      <w:pPr>
        <w:spacing w:after="200" w:line="276" w:lineRule="auto"/>
      </w:pPr>
    </w:p>
    <w:p w14:paraId="740FD3B2" w14:textId="77777777" w:rsidR="00DF538C" w:rsidRPr="00A85984" w:rsidRDefault="00A85984" w:rsidP="00DF538C">
      <w:pPr>
        <w:spacing w:after="200" w:line="276" w:lineRule="auto"/>
        <w:rPr>
          <w:b/>
        </w:rPr>
      </w:pPr>
      <w:r w:rsidRPr="00A85984">
        <w:rPr>
          <w:b/>
        </w:rPr>
        <w:t xml:space="preserve">Checkliste für die </w:t>
      </w:r>
      <w:r w:rsidR="00DF538C" w:rsidRPr="00A85984">
        <w:rPr>
          <w:b/>
        </w:rPr>
        <w:t>Star</w:t>
      </w:r>
      <w:r w:rsidRPr="00A85984">
        <w:rPr>
          <w:b/>
        </w:rPr>
        <w:t xml:space="preserve">tnummer </w:t>
      </w:r>
      <w:r w:rsidR="00DF538C" w:rsidRPr="00A85984">
        <w:rPr>
          <w:b/>
        </w:rPr>
        <w:t>Ausgabe:</w:t>
      </w:r>
    </w:p>
    <w:p w14:paraId="1E393A8B" w14:textId="77777777" w:rsidR="00DF538C" w:rsidRPr="00DF538C" w:rsidRDefault="00A85984" w:rsidP="00DF538C">
      <w:pPr>
        <w:pStyle w:val="Checkliste"/>
      </w:pPr>
      <w:r>
        <w:t>Startnummern a</w:t>
      </w:r>
      <w:r w:rsidR="00DF538C" w:rsidRPr="00DF538C">
        <w:t>ufge</w:t>
      </w:r>
      <w:r>
        <w:t>teilt nach den einzelnen Rennen/Wettbewerben sortieren</w:t>
      </w:r>
    </w:p>
    <w:p w14:paraId="1487A91C" w14:textId="77777777" w:rsidR="00DF538C" w:rsidRPr="00DF538C" w:rsidRDefault="00DF538C" w:rsidP="00DF538C">
      <w:pPr>
        <w:pStyle w:val="Checkliste"/>
      </w:pPr>
      <w:r w:rsidRPr="00DF538C">
        <w:t>Jeweils nach Anmelder und Nachmelder in zwei</w:t>
      </w:r>
      <w:r w:rsidR="00A85984">
        <w:t xml:space="preserve"> Stapel/Schachteln aufteilen</w:t>
      </w:r>
    </w:p>
    <w:p w14:paraId="336F5D02" w14:textId="77777777" w:rsidR="00DF538C" w:rsidRPr="00DF538C" w:rsidRDefault="0047536A" w:rsidP="00DF538C">
      <w:pPr>
        <w:pStyle w:val="Checkliste"/>
      </w:pPr>
      <w:r>
        <w:t>Startnummern a</w:t>
      </w:r>
      <w:r w:rsidR="00DF538C" w:rsidRPr="00DF538C">
        <w:t>ufsteigend sortier</w:t>
      </w:r>
      <w:r w:rsidR="00A85984">
        <w:t>en</w:t>
      </w:r>
      <w:r w:rsidR="00DF538C" w:rsidRPr="00DF538C">
        <w:t xml:space="preserve"> von 1 bis X</w:t>
      </w:r>
    </w:p>
    <w:p w14:paraId="524FD44A" w14:textId="77777777" w:rsidR="00DF538C" w:rsidRPr="00DF538C" w:rsidRDefault="00DF538C" w:rsidP="00DF538C">
      <w:pPr>
        <w:pStyle w:val="Checkliste"/>
      </w:pPr>
      <w:r w:rsidRPr="00DF538C">
        <w:t>Hauptrennen (Erwachsenen) sollte mit der Startnummer 1 beginnen (weil sie die meisten Runden fahren)</w:t>
      </w:r>
      <w:r w:rsidR="00507ACA">
        <w:br/>
        <w:t>Für Kampfrichter ist es dann einfacher und schneller die Nummern aufzuschreiben.</w:t>
      </w:r>
    </w:p>
    <w:p w14:paraId="5B900E6C" w14:textId="77777777" w:rsidR="00DF538C" w:rsidRDefault="00DF538C" w:rsidP="00DF538C">
      <w:pPr>
        <w:pStyle w:val="Checkliste"/>
      </w:pPr>
      <w:r w:rsidRPr="00DF538C">
        <w:t>Genügend Kabelbinder (3,6 oder 2,5 mm</w:t>
      </w:r>
      <w:r w:rsidR="00A85984">
        <w:t xml:space="preserve"> x mind. 200 mm) vorrätig haben (2 oder 4 Stück, je nach Startnummer und Befestigung)</w:t>
      </w:r>
    </w:p>
    <w:p w14:paraId="40862285" w14:textId="77777777" w:rsidR="00DF538C" w:rsidRDefault="00DF538C" w:rsidP="00DF538C">
      <w:pPr>
        <w:pStyle w:val="Checkliste"/>
      </w:pPr>
      <w:r>
        <w:t xml:space="preserve">Genügend Sicherheitsnadeln (4 Stück pro </w:t>
      </w:r>
      <w:r w:rsidR="0047536A">
        <w:t>Rückennummern</w:t>
      </w:r>
      <w:r>
        <w:t>)</w:t>
      </w:r>
    </w:p>
    <w:p w14:paraId="74E7279F" w14:textId="77777777" w:rsidR="00507ACA" w:rsidRDefault="00507ACA" w:rsidP="00DF538C">
      <w:pPr>
        <w:pStyle w:val="Checkliste"/>
      </w:pPr>
      <w:r>
        <w:t>Pfand für Startnummern/Transponder: Lizenz oder welcher Geldbetrag?</w:t>
      </w:r>
    </w:p>
    <w:p w14:paraId="62E800C3" w14:textId="77777777" w:rsidR="00507ACA" w:rsidRDefault="00507ACA" w:rsidP="00DF538C">
      <w:pPr>
        <w:pStyle w:val="Checkliste"/>
      </w:pPr>
      <w:r>
        <w:t>Wechselgeld (mindestens 100 Euro</w:t>
      </w:r>
      <w:r w:rsidR="0044023D">
        <w:t>,</w:t>
      </w:r>
      <w:r>
        <w:t xml:space="preserve"> weil </w:t>
      </w:r>
      <w:r w:rsidR="0044023D">
        <w:t xml:space="preserve">meistens </w:t>
      </w:r>
      <w:r>
        <w:t>der erste der kommt einen 50 € Schein</w:t>
      </w:r>
      <w:r w:rsidR="0044023D">
        <w:t xml:space="preserve"> hat</w:t>
      </w:r>
      <w:r>
        <w:t>)</w:t>
      </w:r>
    </w:p>
    <w:p w14:paraId="7972185F" w14:textId="77777777" w:rsidR="00DF538C" w:rsidRPr="00DF538C" w:rsidRDefault="00DF538C" w:rsidP="00DF538C">
      <w:pPr>
        <w:spacing w:after="200" w:line="276" w:lineRule="auto"/>
      </w:pPr>
    </w:p>
    <w:p w14:paraId="291DE50E" w14:textId="77777777" w:rsidR="00DF538C" w:rsidRPr="00A85984" w:rsidRDefault="00A85984" w:rsidP="00DF538C">
      <w:pPr>
        <w:spacing w:after="200" w:line="276" w:lineRule="auto"/>
        <w:rPr>
          <w:b/>
        </w:rPr>
      </w:pPr>
      <w:r w:rsidRPr="00A85984">
        <w:rPr>
          <w:b/>
        </w:rPr>
        <w:t>Vorgehensweise p</w:t>
      </w:r>
      <w:r w:rsidR="00DF538C" w:rsidRPr="00A85984">
        <w:rPr>
          <w:b/>
        </w:rPr>
        <w:t>ro Ausgabe (Anmelder/Nachmelder):</w:t>
      </w:r>
    </w:p>
    <w:p w14:paraId="7AE91D54" w14:textId="77777777" w:rsidR="00DF538C" w:rsidRDefault="00DF538C" w:rsidP="00DF538C">
      <w:pPr>
        <w:pStyle w:val="Checkliste"/>
      </w:pPr>
      <w:r w:rsidRPr="00DF538C">
        <w:t xml:space="preserve">Eine Person sucht den Namen in der Startliste und die Startnummer </w:t>
      </w:r>
      <w:r w:rsidR="0047536A">
        <w:t xml:space="preserve">raus </w:t>
      </w:r>
      <w:r w:rsidRPr="00DF538C">
        <w:t>und markiert die Abholung</w:t>
      </w:r>
      <w:r w:rsidR="0047536A">
        <w:t xml:space="preserve"> in der Startliste</w:t>
      </w:r>
    </w:p>
    <w:p w14:paraId="5C171826" w14:textId="77777777" w:rsidR="00BA7200" w:rsidRPr="00DF538C" w:rsidRDefault="00BA7200" w:rsidP="00DF538C">
      <w:pPr>
        <w:pStyle w:val="Checkliste"/>
      </w:pPr>
      <w:r>
        <w:t>Aushändigung der Startnummer (Rückennummer und/oder Rahmennummer) und 2 Kabelbinder bzw. 4 Sicherheitsnadeln gegen Pfand (Lizenz oder Geld)</w:t>
      </w:r>
    </w:p>
    <w:p w14:paraId="7D0654B9" w14:textId="77777777" w:rsidR="00DF538C" w:rsidRDefault="0047536A" w:rsidP="00DF538C">
      <w:pPr>
        <w:pStyle w:val="Checkliste"/>
      </w:pPr>
      <w:r>
        <w:t xml:space="preserve">Optional wenn genügend Personal vorhanden ist: </w:t>
      </w:r>
      <w:r>
        <w:br/>
      </w:r>
      <w:r w:rsidR="00DF538C" w:rsidRPr="00DF538C">
        <w:t>Eine Person kassiert das Startgeld</w:t>
      </w:r>
    </w:p>
    <w:p w14:paraId="76ED4520" w14:textId="77777777" w:rsidR="00084E79" w:rsidRDefault="00084E79" w:rsidP="00084E79">
      <w:pPr>
        <w:pStyle w:val="Checkliste"/>
      </w:pPr>
      <w:r>
        <w:t>Auf Wunsch des Sportlers eine Quittung ausstellen.</w:t>
      </w:r>
    </w:p>
    <w:p w14:paraId="0781C9A6" w14:textId="77777777" w:rsidR="00A27BC1" w:rsidRDefault="00A27BC1">
      <w:pPr>
        <w:spacing w:after="200" w:line="276" w:lineRule="auto"/>
      </w:pPr>
      <w:r>
        <w:br w:type="page"/>
      </w:r>
    </w:p>
    <w:p w14:paraId="1921A3DF" w14:textId="77777777" w:rsidR="00A27BC1" w:rsidRDefault="00A27BC1" w:rsidP="00A27BC1">
      <w:pPr>
        <w:pStyle w:val="berschrift2"/>
      </w:pPr>
      <w:bookmarkStart w:id="26" w:name="_Toc26113931"/>
      <w:r>
        <w:lastRenderedPageBreak/>
        <w:t>Nachmeldungen</w:t>
      </w:r>
      <w:bookmarkEnd w:id="26"/>
    </w:p>
    <w:p w14:paraId="3A986F30" w14:textId="77777777" w:rsidR="00312D2A" w:rsidRDefault="00312D2A" w:rsidP="00A27BC1">
      <w:pPr>
        <w:spacing w:after="200" w:line="276" w:lineRule="auto"/>
      </w:pPr>
      <w:r>
        <w:t>Generell gilt: Nachmelden verursachen bei fast jeder Veranstaltung einen Fehler in der Ergebnisliste oder Chaos in der Startnummernausgabe!</w:t>
      </w:r>
    </w:p>
    <w:p w14:paraId="04EE61BA" w14:textId="77777777" w:rsidR="0047536A" w:rsidRDefault="0047536A" w:rsidP="00A27BC1">
      <w:pPr>
        <w:spacing w:after="200" w:line="276" w:lineRule="auto"/>
      </w:pPr>
    </w:p>
    <w:p w14:paraId="4827D584" w14:textId="77777777" w:rsidR="00312D2A" w:rsidRPr="00312D2A" w:rsidRDefault="00312D2A" w:rsidP="00A27BC1">
      <w:pPr>
        <w:spacing w:after="200" w:line="276" w:lineRule="auto"/>
        <w:rPr>
          <w:b/>
        </w:rPr>
      </w:pPr>
      <w:r w:rsidRPr="00312D2A">
        <w:rPr>
          <w:b/>
        </w:rPr>
        <w:t>Checkliste</w:t>
      </w:r>
      <w:r>
        <w:rPr>
          <w:b/>
        </w:rPr>
        <w:t xml:space="preserve"> zum Ablauf</w:t>
      </w:r>
      <w:r w:rsidRPr="00312D2A">
        <w:rPr>
          <w:b/>
        </w:rPr>
        <w:t>:</w:t>
      </w:r>
    </w:p>
    <w:p w14:paraId="3B370497" w14:textId="77777777" w:rsidR="00A27BC1" w:rsidRPr="00A27BC1" w:rsidRDefault="0047536A" w:rsidP="00312D2A">
      <w:pPr>
        <w:pStyle w:val="Checkliste"/>
      </w:pPr>
      <w:r>
        <w:t xml:space="preserve">Getrennter Schalter bzw. </w:t>
      </w:r>
      <w:r w:rsidR="00A27BC1" w:rsidRPr="00A27BC1">
        <w:t>Tisch von den Voranmelder</w:t>
      </w:r>
    </w:p>
    <w:p w14:paraId="48B7F450" w14:textId="77777777" w:rsidR="0047536A" w:rsidRDefault="0047536A" w:rsidP="0047536A">
      <w:pPr>
        <w:pStyle w:val="Checkliste"/>
      </w:pPr>
      <w:r w:rsidRPr="00A27BC1">
        <w:t>Startnummern werden in Blöcken pro Rennen aufsteigend nach den Voranmeldung</w:t>
      </w:r>
      <w:r w:rsidR="00084E79">
        <w:t>en</w:t>
      </w:r>
      <w:r w:rsidRPr="00A27BC1">
        <w:t xml:space="preserve"> vergeben</w:t>
      </w:r>
      <w:r w:rsidR="00084E79">
        <w:t xml:space="preserve"> oder ein gesamter Block für alle Teilnehmer.</w:t>
      </w:r>
    </w:p>
    <w:p w14:paraId="54248AA3" w14:textId="77777777" w:rsidR="00A27BC1" w:rsidRPr="00A27BC1" w:rsidRDefault="00A27BC1" w:rsidP="00312D2A">
      <w:pPr>
        <w:pStyle w:val="Checkliste"/>
      </w:pPr>
      <w:r w:rsidRPr="00A27BC1">
        <w:t>Teilnehmer füllt das Nachmeldeformular auf Papier aus</w:t>
      </w:r>
    </w:p>
    <w:p w14:paraId="18E7666F" w14:textId="77777777" w:rsidR="00A27BC1" w:rsidRPr="00A27BC1" w:rsidRDefault="00A27BC1" w:rsidP="00312D2A">
      <w:pPr>
        <w:pStyle w:val="Checkliste"/>
      </w:pPr>
      <w:r w:rsidRPr="00A27BC1">
        <w:t>Danach geht er zum Nachmeldeschalter</w:t>
      </w:r>
    </w:p>
    <w:p w14:paraId="0051744A" w14:textId="77777777" w:rsidR="0047536A" w:rsidRDefault="0047536A" w:rsidP="0047536A">
      <w:pPr>
        <w:pStyle w:val="Checkliste"/>
      </w:pPr>
      <w:r>
        <w:t>Startnummer</w:t>
      </w:r>
      <w:r w:rsidR="00084E79">
        <w:t>na</w:t>
      </w:r>
      <w:r>
        <w:t>usgabe Personal sucht die nächste frei Startnummer für das jeweilige Rennen raus (eigentlich ist es die nächste Startnummer, die auf dem Stapel für das jeweilige Rennen liegt – wenn die Startnummern vorher korrekt aufgeteilt und sortiert worden sind).</w:t>
      </w:r>
      <w:r>
        <w:br/>
        <w:t>Die Startnummer und das Rennen bzw. die Startzeit wird im Nachmeldeformular eingetragen.</w:t>
      </w:r>
    </w:p>
    <w:p w14:paraId="4FE6E4B1" w14:textId="77777777" w:rsidR="0047536A" w:rsidRDefault="0047536A" w:rsidP="0047536A">
      <w:pPr>
        <w:pStyle w:val="Checkliste"/>
      </w:pPr>
      <w:r>
        <w:t>Startgeld plus Nachmeldegebühr wird kassiert.</w:t>
      </w:r>
    </w:p>
    <w:p w14:paraId="67E041C7" w14:textId="77777777" w:rsidR="0047536A" w:rsidRDefault="0047536A" w:rsidP="0047536A">
      <w:pPr>
        <w:pStyle w:val="Checkliste"/>
      </w:pPr>
      <w:r>
        <w:t xml:space="preserve">Startnummer </w:t>
      </w:r>
      <w:r w:rsidR="00084E79">
        <w:t xml:space="preserve">(inkl. Kabelbinder bzw. Sicherheitsnadel) </w:t>
      </w:r>
      <w:r>
        <w:t>wird dem Sportler ausgehändigt</w:t>
      </w:r>
    </w:p>
    <w:p w14:paraId="2148519A" w14:textId="77777777" w:rsidR="00084E79" w:rsidRDefault="00084E79" w:rsidP="0047536A">
      <w:pPr>
        <w:pStyle w:val="Checkliste"/>
      </w:pPr>
      <w:r>
        <w:t>Auf Wunsch des Sportlers eine Quittung ausstellen.</w:t>
      </w:r>
    </w:p>
    <w:p w14:paraId="6E6F4068" w14:textId="77777777" w:rsidR="0047536A" w:rsidRPr="00A27BC1" w:rsidRDefault="0047536A" w:rsidP="0047536A">
      <w:pPr>
        <w:pStyle w:val="Checkliste"/>
      </w:pPr>
      <w:r>
        <w:t>Nachmeldeformular wird dem Helfer der die Nachmeldungen am Notebook eingibt weitergereicht/gebracht.</w:t>
      </w:r>
      <w:r>
        <w:br/>
      </w:r>
    </w:p>
    <w:p w14:paraId="3D06D037" w14:textId="77777777" w:rsidR="00A27BC1" w:rsidRPr="00A27BC1" w:rsidRDefault="00A27BC1" w:rsidP="001249B1">
      <w:pPr>
        <w:pStyle w:val="Checkliste"/>
      </w:pPr>
      <w:r w:rsidRPr="00A27BC1">
        <w:t>Alternativ</w:t>
      </w:r>
      <w:r w:rsidR="0047536A">
        <w:t xml:space="preserve"> (falls Online-Nachmeldung verfügbar ist)</w:t>
      </w:r>
      <w:r w:rsidRPr="00A27BC1">
        <w:t>:</w:t>
      </w:r>
      <w:r w:rsidR="00312D2A">
        <w:br/>
      </w:r>
      <w:r w:rsidRPr="00A27BC1">
        <w:t>Teilnehmer füllt die Nachmeldung online auf einem bereitgestellten Notebook aus - Startnummer wird automatisch zugewiesen und geht dann zur Abholung</w:t>
      </w:r>
    </w:p>
    <w:p w14:paraId="496EA054" w14:textId="77777777" w:rsidR="00A27BC1" w:rsidRDefault="00A27BC1" w:rsidP="00312D2A">
      <w:pPr>
        <w:pStyle w:val="Checkliste"/>
      </w:pPr>
      <w:r w:rsidRPr="00A27BC1">
        <w:t>Teilnehmer melden sich nach dem Anmeldeschluss und bis 30 Minuten vor dem Start online über Smartphone an - Startnummer wird automatisch zugewiesen und geht dann zur Abholung</w:t>
      </w:r>
    </w:p>
    <w:p w14:paraId="340981E5" w14:textId="77777777" w:rsidR="00A7445F" w:rsidRDefault="00A7445F">
      <w:pPr>
        <w:spacing w:after="200" w:line="276" w:lineRule="auto"/>
      </w:pPr>
      <w:r>
        <w:br w:type="page"/>
      </w:r>
    </w:p>
    <w:p w14:paraId="6BC8FDB0" w14:textId="77777777" w:rsidR="00202A95" w:rsidRDefault="006D68A2" w:rsidP="006231AF">
      <w:pPr>
        <w:pStyle w:val="berschrift1"/>
      </w:pPr>
      <w:bookmarkStart w:id="27" w:name="_Toc26113932"/>
      <w:r>
        <w:lastRenderedPageBreak/>
        <w:t>Kampfrichter/Zeitnehmer</w:t>
      </w:r>
      <w:r w:rsidR="00831D16">
        <w:t>/Sprecher</w:t>
      </w:r>
      <w:bookmarkEnd w:id="27"/>
    </w:p>
    <w:p w14:paraId="18B93E6E" w14:textId="77777777" w:rsidR="006D68A2" w:rsidRDefault="006D68A2" w:rsidP="00AB02A7">
      <w:pPr>
        <w:spacing w:after="200"/>
      </w:pPr>
      <w:r>
        <w:t>Am Ziel muss genügend Platz für die Zeitnehmer und Kampfrichter zur Verfügung stehen.</w:t>
      </w:r>
      <w:r w:rsidR="00691609">
        <w:t xml:space="preserve"> </w:t>
      </w:r>
      <w:r>
        <w:t>Es sollte schon mehr als nur ein Grünstreifen von max. 1 m Breite sein:</w:t>
      </w:r>
    </w:p>
    <w:p w14:paraId="159CAE3F" w14:textId="77777777" w:rsidR="006D68A2" w:rsidRDefault="006D68A2" w:rsidP="00AB02A7">
      <w:pPr>
        <w:spacing w:after="200"/>
      </w:pPr>
      <w:r w:rsidRPr="006D68A2">
        <w:rPr>
          <w:noProof/>
          <w:lang w:eastAsia="de-DE"/>
        </w:rPr>
        <w:drawing>
          <wp:inline distT="0" distB="0" distL="0" distR="0" wp14:anchorId="220DCD90" wp14:editId="0693D566">
            <wp:extent cx="6370320" cy="2381250"/>
            <wp:effectExtent l="0" t="0" r="0" b="0"/>
            <wp:docPr id="7" name="Grafik 7" descr="E:\1_Turbo_Sport_Web\Dokumentation\Fotos TS Equpiment\WP_20170429_13_46_15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_Turbo_Sport_Web\Dokumentation\Fotos TS Equpiment\WP_20170429_13_46_15_Pro.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8826" b="14883"/>
                    <a:stretch/>
                  </pic:blipFill>
                  <pic:spPr bwMode="auto">
                    <a:xfrm>
                      <a:off x="0" y="0"/>
                      <a:ext cx="6371590" cy="2381725"/>
                    </a:xfrm>
                    <a:prstGeom prst="rect">
                      <a:avLst/>
                    </a:prstGeom>
                    <a:noFill/>
                    <a:ln>
                      <a:noFill/>
                    </a:ln>
                    <a:extLst>
                      <a:ext uri="{53640926-AAD7-44D8-BBD7-CCE9431645EC}">
                        <a14:shadowObscured xmlns:a14="http://schemas.microsoft.com/office/drawing/2010/main"/>
                      </a:ext>
                    </a:extLst>
                  </pic:spPr>
                </pic:pic>
              </a:graphicData>
            </a:graphic>
          </wp:inline>
        </w:drawing>
      </w:r>
    </w:p>
    <w:p w14:paraId="36D567C7" w14:textId="77777777" w:rsidR="00646EE2" w:rsidRDefault="00646EE2">
      <w:pPr>
        <w:spacing w:after="200" w:line="276" w:lineRule="auto"/>
      </w:pPr>
      <w:r>
        <w:t>Das Kampfgericht/Zeitnahme sollte nicht zu nah bei den Zuschauern platziert sein:</w:t>
      </w:r>
    </w:p>
    <w:p w14:paraId="33FAFC4F" w14:textId="77777777" w:rsidR="00646EE2" w:rsidRDefault="00646EE2">
      <w:pPr>
        <w:spacing w:after="200" w:line="276" w:lineRule="auto"/>
      </w:pPr>
      <w:r>
        <w:t>Bei folgender Veranstaltung waren der Sprecher und die Zeitnahme im Zuschauerbereich. Ein ungestörtes Arbeiten ist dann nicht möglich.</w:t>
      </w:r>
    </w:p>
    <w:p w14:paraId="3EAE3353" w14:textId="77777777" w:rsidR="00646EE2" w:rsidRDefault="00646EE2">
      <w:pPr>
        <w:spacing w:after="200" w:line="276" w:lineRule="auto"/>
      </w:pPr>
      <w:r>
        <w:rPr>
          <w:noProof/>
          <w:lang w:eastAsia="de-DE"/>
        </w:rPr>
        <mc:AlternateContent>
          <mc:Choice Requires="wpg">
            <w:drawing>
              <wp:anchor distT="0" distB="0" distL="114300" distR="114300" simplePos="0" relativeHeight="251665408" behindDoc="0" locked="0" layoutInCell="1" allowOverlap="1" wp14:anchorId="706E537D" wp14:editId="5385CD68">
                <wp:simplePos x="0" y="0"/>
                <wp:positionH relativeFrom="column">
                  <wp:posOffset>-3810</wp:posOffset>
                </wp:positionH>
                <wp:positionV relativeFrom="paragraph">
                  <wp:posOffset>139700</wp:posOffset>
                </wp:positionV>
                <wp:extent cx="6371590" cy="3819525"/>
                <wp:effectExtent l="0" t="0" r="0" b="9525"/>
                <wp:wrapNone/>
                <wp:docPr id="26" name="Gruppieren 26"/>
                <wp:cNvGraphicFramePr/>
                <a:graphic xmlns:a="http://schemas.openxmlformats.org/drawingml/2006/main">
                  <a:graphicData uri="http://schemas.microsoft.com/office/word/2010/wordprocessingGroup">
                    <wpg:wgp>
                      <wpg:cNvGrpSpPr/>
                      <wpg:grpSpPr>
                        <a:xfrm>
                          <a:off x="0" y="0"/>
                          <a:ext cx="6371590" cy="3819525"/>
                          <a:chOff x="0" y="0"/>
                          <a:chExt cx="6371590" cy="3819525"/>
                        </a:xfrm>
                      </wpg:grpSpPr>
                      <pic:pic xmlns:pic="http://schemas.openxmlformats.org/drawingml/2006/picture">
                        <pic:nvPicPr>
                          <pic:cNvPr id="25" name="Grafik 5"/>
                          <pic:cNvPicPr>
                            <a:picLocks noChangeAspect="1"/>
                          </pic:cNvPicPr>
                        </pic:nvPicPr>
                        <pic:blipFill rotWithShape="1">
                          <a:blip r:embed="rId48" cstate="print">
                            <a:extLst>
                              <a:ext uri="{28A0092B-C50C-407E-A947-70E740481C1C}">
                                <a14:useLocalDpi xmlns:a14="http://schemas.microsoft.com/office/drawing/2010/main" val="0"/>
                              </a:ext>
                            </a:extLst>
                          </a:blip>
                          <a:srcRect b="20067"/>
                          <a:stretch/>
                        </pic:blipFill>
                        <pic:spPr bwMode="auto">
                          <a:xfrm>
                            <a:off x="0" y="0"/>
                            <a:ext cx="6371590" cy="3819525"/>
                          </a:xfrm>
                          <a:prstGeom prst="rect">
                            <a:avLst/>
                          </a:prstGeom>
                          <a:ln>
                            <a:noFill/>
                          </a:ln>
                          <a:extLst>
                            <a:ext uri="{53640926-AAD7-44D8-BBD7-CCE9431645EC}">
                              <a14:shadowObscured xmlns:a14="http://schemas.microsoft.com/office/drawing/2010/main"/>
                            </a:ext>
                          </a:extLst>
                        </pic:spPr>
                      </pic:pic>
                      <wps:wsp>
                        <wps:cNvPr id="24" name="Ellipse 6"/>
                        <wps:cNvSpPr/>
                        <wps:spPr bwMode="auto">
                          <a:xfrm rot="915113">
                            <a:off x="2971800" y="1219200"/>
                            <a:ext cx="3289920" cy="1747520"/>
                          </a:xfrm>
                          <a:prstGeom prst="ellipse">
                            <a:avLst/>
                          </a:prstGeom>
                          <a:noFill/>
                          <a:ln w="57150" cap="flat" cmpd="sng" algn="ctr">
                            <a:solidFill>
                              <a:srgbClr val="C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square" lIns="91440" tIns="45720" rIns="91440" bIns="45720" numCol="1" rtlCol="0" anchor="t" anchorCtr="0" compatLnSpc="1">
                          <a:prstTxWarp prst="textNoShape">
                            <a:avLst/>
                          </a:prstTxWarp>
                          <a:spAutoFit/>
                        </wps:bodyPr>
                      </wps:wsp>
                    </wpg:wgp>
                  </a:graphicData>
                </a:graphic>
              </wp:anchor>
            </w:drawing>
          </mc:Choice>
          <mc:Fallback>
            <w:pict>
              <v:group w14:anchorId="2A550608" id="Gruppieren 26" o:spid="_x0000_s1026" style="position:absolute;margin-left:-.3pt;margin-top:11pt;width:501.7pt;height:300.75pt;z-index:251665408" coordsize="63715,381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 o:spid="_x0000_s1027" type="#_x0000_t75" style="position:absolute;width:63715;height:38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wLrAAAAA2wAAAA8AAABkcnMvZG93bnJldi54bWxEj0uLwjAUhffC/IdwhdlpqozSqUYRYcCt&#10;L3B5p7m2xeamk2Rs+++NILg8nMfHWa47U4s7OV9ZVjAZJyCIc6srLhScjj+jFIQPyBpry6SgJw/r&#10;1cdgiZm2Le/pfgiFiCPsM1RQhtBkUvq8JIN+bBvi6F2tMxiidIXUDts4bmo5TZK5NFhxJJTY0Lak&#10;/Hb4NxGyO/ff5q+9TL5m+nr7TV3vrVPqc9htFiACdeEdfrV3WsF0Bs8v8QfI1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HAusAAAADbAAAADwAAAAAAAAAAAAAAAACfAgAA&#10;ZHJzL2Rvd25yZXYueG1sUEsFBgAAAAAEAAQA9wAAAIwDAAAAAA==&#10;">
                  <v:imagedata r:id="rId49" o:title="" cropbottom="13151f"/>
                  <v:path arrowok="t"/>
                </v:shape>
                <v:oval id="Ellipse 6" o:spid="_x0000_s1028" style="position:absolute;left:29718;top:12192;width:32899;height:17475;rotation:99954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x2I8QA&#10;AADbAAAADwAAAGRycy9kb3ducmV2LnhtbESPQWsCMRSE74X+h/AKvWlWK6WuRikVQUTBrh48PjfP&#10;zeLmZd1EXf+9KQg9DjPzDTOetrYSV2p86VhBr5uAIM6dLrlQsNvOO18gfEDWWDkmBXfyMJ28vowx&#10;1e7Gv3TNQiEihH2KCkwIdSqlzw1Z9F1XE0fv6BqLIcqmkLrBW4TbSvaT5FNaLDkuGKzpx1B+yi5W&#10;QbLP9meeb5a7cvVhmNbD02EWlHp/a79HIAK14T/8bC+0gv4A/r7EHyA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8diPEAAAA2wAAAA8AAAAAAAAAAAAAAAAAmAIAAGRycy9k&#10;b3ducmV2LnhtbFBLBQYAAAAABAAEAPUAAACJAwAAAAA=&#10;" filled="f" strokecolor="#c00000" strokeweight="4.5pt">
                  <v:shadow color="#e7e6e6 [3214]"/>
                  <v:textbox style="mso-fit-shape-to-text:t"/>
                </v:oval>
              </v:group>
            </w:pict>
          </mc:Fallback>
        </mc:AlternateContent>
      </w:r>
      <w:r>
        <w:br w:type="page"/>
      </w:r>
    </w:p>
    <w:p w14:paraId="3BF3BBB6" w14:textId="77777777" w:rsidR="00646EE2" w:rsidRDefault="00646EE2">
      <w:pPr>
        <w:spacing w:after="200" w:line="276" w:lineRule="auto"/>
      </w:pPr>
    </w:p>
    <w:p w14:paraId="107516AD" w14:textId="77777777" w:rsidR="00202A95" w:rsidRDefault="00EA387B" w:rsidP="00AB02A7">
      <w:pPr>
        <w:spacing w:after="200"/>
      </w:pPr>
      <w:r>
        <w:t>Besser ist ein LKW (Anhänger) mit zwei Biertischen und Bänken für die Kampfrichter:</w:t>
      </w:r>
    </w:p>
    <w:p w14:paraId="76F3B15A" w14:textId="77777777" w:rsidR="00EA387B" w:rsidRDefault="00EA387B" w:rsidP="00AB02A7">
      <w:pPr>
        <w:spacing w:after="200"/>
      </w:pPr>
      <w:r w:rsidRPr="00EA387B">
        <w:rPr>
          <w:noProof/>
          <w:lang w:eastAsia="de-DE"/>
        </w:rPr>
        <w:drawing>
          <wp:inline distT="0" distB="0" distL="0" distR="0" wp14:anchorId="4F25F74E" wp14:editId="7E8D5415">
            <wp:extent cx="6370955" cy="3361965"/>
            <wp:effectExtent l="0" t="0" r="0" b="0"/>
            <wp:docPr id="14" name="Grafik 14" descr="E:\1_Turbo_Sport_Web\2019 Events\2019-04-28 Weiden EZF\Ziel-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1_Turbo_Sport_Web\2019 Events\2019-04-28 Weiden EZF\Ziel-2017.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0981" b="9919"/>
                    <a:stretch/>
                  </pic:blipFill>
                  <pic:spPr bwMode="auto">
                    <a:xfrm>
                      <a:off x="0" y="0"/>
                      <a:ext cx="6371590" cy="3362300"/>
                    </a:xfrm>
                    <a:prstGeom prst="rect">
                      <a:avLst/>
                    </a:prstGeom>
                    <a:noFill/>
                    <a:ln>
                      <a:noFill/>
                    </a:ln>
                    <a:extLst>
                      <a:ext uri="{53640926-AAD7-44D8-BBD7-CCE9431645EC}">
                        <a14:shadowObscured xmlns:a14="http://schemas.microsoft.com/office/drawing/2010/main"/>
                      </a:ext>
                    </a:extLst>
                  </pic:spPr>
                </pic:pic>
              </a:graphicData>
            </a:graphic>
          </wp:inline>
        </w:drawing>
      </w:r>
    </w:p>
    <w:p w14:paraId="7DE7C6F9" w14:textId="77777777" w:rsidR="00172EAA" w:rsidRDefault="00172EAA">
      <w:pPr>
        <w:spacing w:after="200" w:line="276" w:lineRule="auto"/>
      </w:pPr>
    </w:p>
    <w:p w14:paraId="3FC93345" w14:textId="77777777" w:rsidR="00172EAA" w:rsidRDefault="00172EAA">
      <w:pPr>
        <w:spacing w:after="200" w:line="276" w:lineRule="auto"/>
      </w:pPr>
      <w:r>
        <w:br w:type="page"/>
      </w:r>
    </w:p>
    <w:p w14:paraId="24C0BECD" w14:textId="77777777" w:rsidR="00172EAA" w:rsidRDefault="00172EAA" w:rsidP="00172EAA">
      <w:pPr>
        <w:pStyle w:val="berschrift2"/>
      </w:pPr>
      <w:bookmarkStart w:id="28" w:name="_Toc26113933"/>
      <w:r>
        <w:lastRenderedPageBreak/>
        <w:t>Aufgaben der Kampfrichter</w:t>
      </w:r>
      <w:bookmarkEnd w:id="28"/>
    </w:p>
    <w:p w14:paraId="1164850F" w14:textId="77777777" w:rsidR="00172EAA" w:rsidRDefault="00172EAA" w:rsidP="00172EAA">
      <w:pPr>
        <w:spacing w:after="200" w:line="276" w:lineRule="auto"/>
      </w:pPr>
    </w:p>
    <w:p w14:paraId="585147F8" w14:textId="77777777" w:rsidR="00172EAA" w:rsidRPr="00A85984" w:rsidRDefault="00172EAA" w:rsidP="00172EAA">
      <w:pPr>
        <w:spacing w:after="200" w:line="276" w:lineRule="auto"/>
        <w:rPr>
          <w:b/>
        </w:rPr>
      </w:pPr>
      <w:r w:rsidRPr="00A85984">
        <w:rPr>
          <w:b/>
        </w:rPr>
        <w:t xml:space="preserve">Einlauf Erfasser - Zwei oder Vier Personen an der </w:t>
      </w:r>
      <w:r w:rsidR="00A85984" w:rsidRPr="00A85984">
        <w:rPr>
          <w:b/>
        </w:rPr>
        <w:t>Ziellinie</w:t>
      </w:r>
      <w:r w:rsidRPr="00A85984">
        <w:rPr>
          <w:b/>
        </w:rPr>
        <w:t>:</w:t>
      </w:r>
    </w:p>
    <w:p w14:paraId="4142E5C9" w14:textId="77777777" w:rsidR="00172EAA" w:rsidRPr="00172EAA" w:rsidRDefault="00172EAA" w:rsidP="00A85984">
      <w:pPr>
        <w:pStyle w:val="Checkliste"/>
      </w:pPr>
      <w:r w:rsidRPr="00172EAA">
        <w:t>Einer sagt die Startnummer laut an</w:t>
      </w:r>
    </w:p>
    <w:p w14:paraId="3E76310D" w14:textId="77777777" w:rsidR="00172EAA" w:rsidRPr="00172EAA" w:rsidRDefault="00172EAA" w:rsidP="00A85984">
      <w:pPr>
        <w:pStyle w:val="Checkliste"/>
      </w:pPr>
      <w:r w:rsidRPr="00172EAA">
        <w:t>Mind. einer schreibt die Startnummer untereinander in Spalten (pro Runde) oder Seiten (pro Runde) auf</w:t>
      </w:r>
    </w:p>
    <w:p w14:paraId="5744A22D" w14:textId="77777777" w:rsidR="00172EAA" w:rsidRDefault="00172EAA" w:rsidP="00A85984">
      <w:pPr>
        <w:pStyle w:val="Checkliste"/>
      </w:pPr>
      <w:r w:rsidRPr="00172EAA">
        <w:t>Am Ende des Rennens Abgleich mit der Ergebnisliste von der Transponder Zeitnahme</w:t>
      </w:r>
    </w:p>
    <w:p w14:paraId="7F0E8C1C" w14:textId="77777777" w:rsidR="001E6572" w:rsidRPr="00172EAA" w:rsidRDefault="001E6572" w:rsidP="00A85984">
      <w:pPr>
        <w:pStyle w:val="Checkliste"/>
      </w:pPr>
      <w:r>
        <w:t>Wenn es kalt oder nass ist: Kugelschreiber funktionieren nicht!</w:t>
      </w:r>
      <w:r>
        <w:br/>
        <w:t>Stattdessen Bleistift oder Filz-/Faserstifte verwenden.</w:t>
      </w:r>
    </w:p>
    <w:p w14:paraId="6C22005C" w14:textId="77777777" w:rsidR="00172EAA" w:rsidRDefault="00172EAA" w:rsidP="00172EAA">
      <w:pPr>
        <w:spacing w:after="200" w:line="276" w:lineRule="auto"/>
      </w:pPr>
    </w:p>
    <w:p w14:paraId="6F74C2BA" w14:textId="77777777" w:rsidR="00172EAA" w:rsidRPr="00A85984" w:rsidRDefault="00172EAA" w:rsidP="00172EAA">
      <w:pPr>
        <w:spacing w:after="200" w:line="276" w:lineRule="auto"/>
        <w:rPr>
          <w:b/>
        </w:rPr>
      </w:pPr>
      <w:r w:rsidRPr="00A85984">
        <w:rPr>
          <w:b/>
        </w:rPr>
        <w:t>Video Analyse:</w:t>
      </w:r>
    </w:p>
    <w:p w14:paraId="6D5F5CC4" w14:textId="77777777" w:rsidR="00172EAA" w:rsidRPr="00172EAA" w:rsidRDefault="00172EAA" w:rsidP="00A85984">
      <w:pPr>
        <w:pStyle w:val="Checkliste"/>
      </w:pPr>
      <w:r w:rsidRPr="00172EAA">
        <w:t>Einer filmt mit</w:t>
      </w:r>
      <w:r w:rsidR="008B6BF5">
        <w:t xml:space="preserve"> einer Videokamera/Camcorder oder</w:t>
      </w:r>
      <w:r w:rsidRPr="00172EAA">
        <w:t xml:space="preserve"> einem iPhone (mindestens 60 </w:t>
      </w:r>
      <w:proofErr w:type="spellStart"/>
      <w:r w:rsidRPr="00172EAA">
        <w:t>fps</w:t>
      </w:r>
      <w:proofErr w:type="spellEnd"/>
      <w:r w:rsidRPr="00172EAA">
        <w:t xml:space="preserve"> (Bilder pro Sekunde) oder mehr) den gesamten (Ziel-)Einlauf seitlich an der </w:t>
      </w:r>
      <w:r w:rsidR="00A85984" w:rsidRPr="00172EAA">
        <w:t>Ziellinie</w:t>
      </w:r>
      <w:r w:rsidRPr="00172EAA">
        <w:t>:</w:t>
      </w:r>
    </w:p>
    <w:p w14:paraId="7E76CD80" w14:textId="77777777" w:rsidR="00172EAA" w:rsidRPr="00172EAA" w:rsidRDefault="00172EAA" w:rsidP="00A85984">
      <w:pPr>
        <w:pStyle w:val="Checkliste"/>
      </w:pPr>
      <w:r w:rsidRPr="00172EAA">
        <w:t>Damit kann man die Reihenfolge erfassen (anhand der Rahmennummer)</w:t>
      </w:r>
    </w:p>
    <w:p w14:paraId="2EB6A2E9" w14:textId="77777777" w:rsidR="00172EAA" w:rsidRPr="00172EAA" w:rsidRDefault="00172EAA" w:rsidP="00A85984">
      <w:pPr>
        <w:pStyle w:val="Checkliste"/>
      </w:pPr>
      <w:r w:rsidRPr="00172EAA">
        <w:t xml:space="preserve">Einer filmt mit einem iPhone von vorne ca. 5 Meter nach der </w:t>
      </w:r>
      <w:r w:rsidR="00A85984" w:rsidRPr="00172EAA">
        <w:t>Ziellinie</w:t>
      </w:r>
      <w:r w:rsidRPr="00172EAA">
        <w:t>:</w:t>
      </w:r>
    </w:p>
    <w:p w14:paraId="2F947E6A" w14:textId="77777777" w:rsidR="00172EAA" w:rsidRPr="00172EAA" w:rsidRDefault="00172EAA" w:rsidP="00A85984">
      <w:pPr>
        <w:pStyle w:val="Checkliste"/>
      </w:pPr>
      <w:r w:rsidRPr="00172EAA">
        <w:t>Damit kann man den Einlauf der Startnummern erfassen (anhand der Lenkernummern)</w:t>
      </w:r>
    </w:p>
    <w:p w14:paraId="6EC28411" w14:textId="77777777" w:rsidR="00172EAA" w:rsidRPr="00172EAA" w:rsidRDefault="00172EAA" w:rsidP="00A85984">
      <w:pPr>
        <w:pStyle w:val="Checkliste"/>
      </w:pPr>
      <w:r w:rsidRPr="00172EAA">
        <w:t>Anschließend:</w:t>
      </w:r>
    </w:p>
    <w:p w14:paraId="37517F08" w14:textId="77777777" w:rsidR="00172EAA" w:rsidRPr="00172EAA" w:rsidRDefault="00172EAA" w:rsidP="00A85984">
      <w:pPr>
        <w:pStyle w:val="Checkliste"/>
      </w:pPr>
      <w:r w:rsidRPr="00172EAA">
        <w:t>Auswertung der Videos (am Notebook), Erstellung einer Einlaufliste</w:t>
      </w:r>
    </w:p>
    <w:p w14:paraId="4C831D50" w14:textId="77777777" w:rsidR="00172EAA" w:rsidRDefault="00172EAA" w:rsidP="00172EAA">
      <w:pPr>
        <w:spacing w:after="200" w:line="276" w:lineRule="auto"/>
      </w:pPr>
    </w:p>
    <w:p w14:paraId="5D0863DF" w14:textId="77777777" w:rsidR="00172EAA" w:rsidRPr="00A85984" w:rsidRDefault="00172EAA" w:rsidP="00172EAA">
      <w:pPr>
        <w:spacing w:after="200" w:line="276" w:lineRule="auto"/>
        <w:rPr>
          <w:b/>
        </w:rPr>
      </w:pPr>
      <w:r w:rsidRPr="00A85984">
        <w:rPr>
          <w:b/>
        </w:rPr>
        <w:t>Glöckner (Rundenzähler):</w:t>
      </w:r>
    </w:p>
    <w:p w14:paraId="25EC4BBD" w14:textId="77777777" w:rsidR="00172EAA" w:rsidRPr="00172EAA" w:rsidRDefault="00172EAA" w:rsidP="00A85984">
      <w:pPr>
        <w:pStyle w:val="Checkliste"/>
      </w:pPr>
      <w:r w:rsidRPr="00172EAA">
        <w:t>Bedienung der Rundenanzeige am Ziel</w:t>
      </w:r>
    </w:p>
    <w:p w14:paraId="75225072" w14:textId="77777777" w:rsidR="006231AF" w:rsidRDefault="00172EAA" w:rsidP="00A85984">
      <w:pPr>
        <w:pStyle w:val="Checkliste"/>
      </w:pPr>
      <w:r w:rsidRPr="00172EAA">
        <w:t xml:space="preserve">Wenn der erste in den Sportplatz einfährt eine Runde weniger anzeigen </w:t>
      </w:r>
      <w:r w:rsidR="006231AF">
        <w:br w:type="page"/>
      </w:r>
    </w:p>
    <w:p w14:paraId="40752DDC" w14:textId="77777777" w:rsidR="00831D16" w:rsidRDefault="00831D16" w:rsidP="00831D16">
      <w:pPr>
        <w:pStyle w:val="berschrift2"/>
      </w:pPr>
      <w:bookmarkStart w:id="29" w:name="_Toc26113934"/>
      <w:r>
        <w:lastRenderedPageBreak/>
        <w:t>Sprecher</w:t>
      </w:r>
      <w:bookmarkEnd w:id="29"/>
    </w:p>
    <w:p w14:paraId="6A6D21EB" w14:textId="77777777" w:rsidR="00831D16" w:rsidRDefault="00831D16" w:rsidP="00831D16">
      <w:r>
        <w:t>Ein weitere</w:t>
      </w:r>
      <w:r w:rsidR="00DD1E1C">
        <w:t>r</w:t>
      </w:r>
      <w:r>
        <w:t xml:space="preserve"> Baustein für den Erfolg von einem Sport Event ist der Sprecher. Er sollte jederzeit Infos über den aktuellen Stand </w:t>
      </w:r>
      <w:r w:rsidR="001E6572">
        <w:t>des Rennens</w:t>
      </w:r>
      <w:r>
        <w:t xml:space="preserve"> und über die Sportler geben und auch die Zuschauer unterhalten. Hintergrundwissen über die letzten Erfolge der Sportler und aktuelle Infos zu den Sportler ist sehr interessant für die Zuschauer.</w:t>
      </w:r>
    </w:p>
    <w:p w14:paraId="77BB1BC5" w14:textId="77777777" w:rsidR="00831D16" w:rsidRDefault="00831D16" w:rsidP="00831D16">
      <w:r>
        <w:t>Oft ist er auch noch für die Musik Auswahl zuständig. Hintergrund Musik und Sprache sollten ausgeglichen sein.</w:t>
      </w:r>
    </w:p>
    <w:p w14:paraId="602547E1" w14:textId="77777777" w:rsidR="001E6572" w:rsidRDefault="001E6572" w:rsidP="00831D16">
      <w:r>
        <w:t>Für die Siegerehrung sollte eine entsprechende Musik ausgewählt werden: Entweder Fanfaren oder bekannte Songs die gewöhnlich dafür benutzt werden.</w:t>
      </w:r>
    </w:p>
    <w:p w14:paraId="1143718F" w14:textId="77777777" w:rsidR="001E6572" w:rsidRPr="00831D16" w:rsidRDefault="001E6572" w:rsidP="00831D16"/>
    <w:p w14:paraId="63684739" w14:textId="77777777" w:rsidR="00831D16" w:rsidRDefault="00831D16">
      <w:pPr>
        <w:spacing w:after="200" w:line="276" w:lineRule="auto"/>
        <w:rPr>
          <w:rFonts w:asciiTheme="majorHAnsi" w:eastAsiaTheme="majorEastAsia" w:hAnsiTheme="majorHAnsi" w:cstheme="majorBidi"/>
          <w:b/>
          <w:color w:val="061F57" w:themeColor="text2" w:themeShade="BF"/>
          <w:kern w:val="28"/>
          <w:sz w:val="48"/>
          <w:szCs w:val="32"/>
        </w:rPr>
      </w:pPr>
      <w:r>
        <w:br w:type="page"/>
      </w:r>
    </w:p>
    <w:p w14:paraId="32815277" w14:textId="77777777" w:rsidR="006231AF" w:rsidRDefault="006231AF" w:rsidP="006231AF">
      <w:pPr>
        <w:pStyle w:val="berschrift1"/>
      </w:pPr>
      <w:bookmarkStart w:id="30" w:name="_Toc26113935"/>
      <w:r>
        <w:lastRenderedPageBreak/>
        <w:t>Timing Service</w:t>
      </w:r>
      <w:bookmarkEnd w:id="30"/>
    </w:p>
    <w:p w14:paraId="26456344" w14:textId="77777777" w:rsidR="0081633F" w:rsidRDefault="00222F00" w:rsidP="00222F00">
      <w:pPr>
        <w:pStyle w:val="berschrift2"/>
      </w:pPr>
      <w:bookmarkStart w:id="31" w:name="_Toc26113936"/>
      <w:r>
        <w:t>Vorbereitungen für den Timing Service / Zeitnahme</w:t>
      </w:r>
      <w:bookmarkEnd w:id="31"/>
    </w:p>
    <w:p w14:paraId="4EFDFED8" w14:textId="77777777" w:rsidR="00222F00" w:rsidRPr="00222F00" w:rsidRDefault="00222F00" w:rsidP="006231AF">
      <w:pPr>
        <w:spacing w:after="200"/>
        <w:rPr>
          <w:b/>
        </w:rPr>
      </w:pPr>
      <w:r w:rsidRPr="00222F00">
        <w:rPr>
          <w:b/>
        </w:rPr>
        <w:t>Checkliste:</w:t>
      </w:r>
    </w:p>
    <w:p w14:paraId="012687D4" w14:textId="77777777" w:rsidR="00222F00" w:rsidRDefault="00222F00" w:rsidP="00222F00">
      <w:pPr>
        <w:pStyle w:val="Checkliste"/>
      </w:pPr>
      <w:r>
        <w:t>Wo ist Start und Ziel?</w:t>
      </w:r>
    </w:p>
    <w:p w14:paraId="3E357DF2" w14:textId="77777777" w:rsidR="00222F00" w:rsidRDefault="00222F00" w:rsidP="00222F00">
      <w:pPr>
        <w:pStyle w:val="Checkliste"/>
      </w:pPr>
      <w:proofErr w:type="spellStart"/>
      <w:r>
        <w:t>Streckeverlauf</w:t>
      </w:r>
      <w:proofErr w:type="spellEnd"/>
      <w:r>
        <w:t xml:space="preserve"> / Plan und Streckenlänge</w:t>
      </w:r>
    </w:p>
    <w:p w14:paraId="252D9405" w14:textId="77777777" w:rsidR="00222F00" w:rsidRDefault="00222F00" w:rsidP="00222F00">
      <w:pPr>
        <w:pStyle w:val="Checkliste"/>
      </w:pPr>
      <w:r>
        <w:t>Erste Startzeit</w:t>
      </w:r>
    </w:p>
    <w:p w14:paraId="6094405B" w14:textId="77777777" w:rsidR="00222F00" w:rsidRDefault="00222F00" w:rsidP="00222F00">
      <w:pPr>
        <w:pStyle w:val="Checkliste"/>
      </w:pPr>
      <w:r>
        <w:t>Startabstand (in Sekunden bei Einzelzeitfahren)</w:t>
      </w:r>
    </w:p>
    <w:p w14:paraId="3275DA45" w14:textId="77777777" w:rsidR="00222F00" w:rsidRDefault="00222F00" w:rsidP="00222F00">
      <w:pPr>
        <w:pStyle w:val="Checkliste"/>
      </w:pPr>
      <w:r>
        <w:t>Dauer des Events</w:t>
      </w:r>
    </w:p>
    <w:p w14:paraId="6E436287" w14:textId="77777777" w:rsidR="00222F00" w:rsidRDefault="00222F00" w:rsidP="00222F00">
      <w:pPr>
        <w:pStyle w:val="Checkliste"/>
      </w:pPr>
      <w:r>
        <w:t>Rundenzeit/schnellste Zeit</w:t>
      </w:r>
    </w:p>
    <w:p w14:paraId="2A27D09A" w14:textId="77777777" w:rsidR="00222F00" w:rsidRDefault="00222F00" w:rsidP="00222F00">
      <w:pPr>
        <w:pStyle w:val="Checkliste"/>
      </w:pPr>
      <w:r>
        <w:t>Online Anmeldung gewünscht?</w:t>
      </w:r>
    </w:p>
    <w:p w14:paraId="547A6BA7" w14:textId="77777777" w:rsidR="00222F00" w:rsidRDefault="00222F00" w:rsidP="00222F00">
      <w:pPr>
        <w:pStyle w:val="Checkliste"/>
      </w:pPr>
      <w:r>
        <w:t>Kopie der Anmeldungen an welche E-Mail Adresse?</w:t>
      </w:r>
    </w:p>
    <w:p w14:paraId="7780B8FC" w14:textId="77777777" w:rsidR="00222F00" w:rsidRDefault="00222F00" w:rsidP="00222F00">
      <w:pPr>
        <w:pStyle w:val="Checkliste"/>
      </w:pPr>
      <w:r>
        <w:t>Meldeschluss</w:t>
      </w:r>
    </w:p>
    <w:p w14:paraId="20459B27" w14:textId="77777777" w:rsidR="00222F00" w:rsidRDefault="00222F00" w:rsidP="00222F00">
      <w:pPr>
        <w:pStyle w:val="Checkliste"/>
      </w:pPr>
      <w:r>
        <w:t>Nachmeldungen</w:t>
      </w:r>
    </w:p>
    <w:p w14:paraId="295DE788" w14:textId="77777777" w:rsidR="00222F00" w:rsidRDefault="00222F00" w:rsidP="00222F00">
      <w:pPr>
        <w:pStyle w:val="Checkliste"/>
      </w:pPr>
      <w:r>
        <w:t>Personal für die Nachmeldungen vorhanden?</w:t>
      </w:r>
    </w:p>
    <w:p w14:paraId="1288275F" w14:textId="77777777" w:rsidR="00222F00" w:rsidRDefault="00222F00" w:rsidP="00222F00">
      <w:pPr>
        <w:pStyle w:val="Checkliste"/>
      </w:pPr>
      <w:r>
        <w:t>Startnummer Ausgabe</w:t>
      </w:r>
    </w:p>
    <w:p w14:paraId="0C5B2E9F" w14:textId="77777777" w:rsidR="00222F00" w:rsidRDefault="00222F00" w:rsidP="00222F00">
      <w:pPr>
        <w:pStyle w:val="Checkliste"/>
      </w:pPr>
      <w:r>
        <w:t>Gesamtwertung / Teamwertung</w:t>
      </w:r>
    </w:p>
    <w:p w14:paraId="21184BB3" w14:textId="77777777" w:rsidR="00222F00" w:rsidRDefault="00222F00" w:rsidP="00222F00">
      <w:pPr>
        <w:pStyle w:val="Checkliste"/>
      </w:pPr>
      <w:r>
        <w:t>Mobiles Internet (LTE) vorhanden am Ziel?</w:t>
      </w:r>
    </w:p>
    <w:p w14:paraId="3C1CE5DF" w14:textId="77777777" w:rsidR="00222F00" w:rsidRDefault="00222F00" w:rsidP="00222F00">
      <w:pPr>
        <w:pStyle w:val="Checkliste"/>
      </w:pPr>
      <w:r>
        <w:t>Live-Ticker im Internet</w:t>
      </w:r>
    </w:p>
    <w:p w14:paraId="3BAB7FAB" w14:textId="77777777" w:rsidR="00222F00" w:rsidRDefault="00222F00" w:rsidP="00222F00">
      <w:pPr>
        <w:pStyle w:val="Checkliste"/>
      </w:pPr>
      <w:r>
        <w:t>Entfernung Start - Ziel:</w:t>
      </w:r>
    </w:p>
    <w:p w14:paraId="3D4D8CED" w14:textId="77777777" w:rsidR="00222F00" w:rsidRDefault="00222F00" w:rsidP="00222F00">
      <w:pPr>
        <w:pStyle w:val="Checkliste"/>
      </w:pPr>
      <w:r>
        <w:t>Entfernung Startnummer Ausgabe - Ziel:</w:t>
      </w:r>
    </w:p>
    <w:p w14:paraId="632436B7" w14:textId="77777777" w:rsidR="00222F00" w:rsidRDefault="00222F00" w:rsidP="00222F00">
      <w:pPr>
        <w:pStyle w:val="Checkliste"/>
      </w:pPr>
      <w:r>
        <w:t>Startzeitnahme gewünscht</w:t>
      </w:r>
    </w:p>
    <w:p w14:paraId="7F53E36B" w14:textId="77777777" w:rsidR="00222F00" w:rsidRDefault="00222F00" w:rsidP="00222F00">
      <w:pPr>
        <w:pStyle w:val="Checkliste"/>
      </w:pPr>
      <w:r>
        <w:t>Rundenzeiten gewünscht</w:t>
      </w:r>
    </w:p>
    <w:p w14:paraId="50487103" w14:textId="77777777" w:rsidR="00222F00" w:rsidRDefault="00222F00" w:rsidP="00F5434E">
      <w:pPr>
        <w:pStyle w:val="Checkliste"/>
      </w:pPr>
      <w:r>
        <w:t>Videokamera für Zieleinlauf nötig?</w:t>
      </w:r>
    </w:p>
    <w:p w14:paraId="062464B9" w14:textId="77777777" w:rsidR="00222F00" w:rsidRDefault="00222F00" w:rsidP="00F5434E">
      <w:pPr>
        <w:pStyle w:val="Checkliste"/>
      </w:pPr>
      <w:r>
        <w:t>Siegerehrung</w:t>
      </w:r>
    </w:p>
    <w:p w14:paraId="3D38BE83" w14:textId="77777777" w:rsidR="00222F00" w:rsidRDefault="00222F00" w:rsidP="00F5434E">
      <w:pPr>
        <w:pStyle w:val="Checkliste"/>
      </w:pPr>
      <w:r>
        <w:t>Online Urkundendruck:</w:t>
      </w:r>
    </w:p>
    <w:p w14:paraId="44F16EFF" w14:textId="77777777" w:rsidR="005A052F" w:rsidRDefault="005A052F">
      <w:pPr>
        <w:spacing w:after="200" w:line="276" w:lineRule="auto"/>
      </w:pPr>
      <w:r>
        <w:br w:type="page"/>
      </w:r>
    </w:p>
    <w:p w14:paraId="7D3C0A72" w14:textId="77777777" w:rsidR="005A052F" w:rsidRPr="005A052F" w:rsidRDefault="005A052F" w:rsidP="005A052F">
      <w:pPr>
        <w:spacing w:after="200"/>
        <w:rPr>
          <w:b/>
        </w:rPr>
      </w:pPr>
      <w:r w:rsidRPr="005A052F">
        <w:rPr>
          <w:b/>
        </w:rPr>
        <w:lastRenderedPageBreak/>
        <w:t>Startnummernausgabe:</w:t>
      </w:r>
    </w:p>
    <w:p w14:paraId="0369A124" w14:textId="77777777" w:rsidR="005A052F" w:rsidRDefault="005A052F" w:rsidP="00F5434E">
      <w:pPr>
        <w:pStyle w:val="Checkliste"/>
      </w:pPr>
      <w:r>
        <w:t>Rahmennummern: Kabelbinder (3,6 oder 2,5 mm x mind. 200 mm) 2 Stück pro Rahmennummer vorhanden?</w:t>
      </w:r>
    </w:p>
    <w:p w14:paraId="0657A0F2" w14:textId="77777777" w:rsidR="005A052F" w:rsidRDefault="005A052F" w:rsidP="00F5434E">
      <w:pPr>
        <w:pStyle w:val="Checkliste"/>
      </w:pPr>
      <w:r>
        <w:t>Rückennummern mit Transponder: Sicherheitsnadeln vorhanden?</w:t>
      </w:r>
    </w:p>
    <w:p w14:paraId="6AC62699" w14:textId="77777777" w:rsidR="005A052F" w:rsidRDefault="005A052F" w:rsidP="005A052F">
      <w:pPr>
        <w:pStyle w:val="Checkliste"/>
      </w:pPr>
      <w:r>
        <w:t>Rückgabe der Rahmennummern: Lizenz oder Pfand?</w:t>
      </w:r>
    </w:p>
    <w:p w14:paraId="4EC3AEBF" w14:textId="77777777" w:rsidR="005A052F" w:rsidRDefault="005A052F" w:rsidP="005A052F">
      <w:pPr>
        <w:spacing w:after="200"/>
      </w:pPr>
    </w:p>
    <w:p w14:paraId="4413B645" w14:textId="77777777" w:rsidR="005A052F" w:rsidRPr="005A052F" w:rsidRDefault="005A052F" w:rsidP="005A052F">
      <w:pPr>
        <w:spacing w:after="200"/>
        <w:rPr>
          <w:b/>
        </w:rPr>
      </w:pPr>
      <w:r w:rsidRPr="005A052F">
        <w:rPr>
          <w:b/>
        </w:rPr>
        <w:t>Start/Ziel:</w:t>
      </w:r>
    </w:p>
    <w:p w14:paraId="43444996" w14:textId="77777777" w:rsidR="005A052F" w:rsidRDefault="005A052F" w:rsidP="005A052F">
      <w:pPr>
        <w:pStyle w:val="Checkliste"/>
      </w:pPr>
      <w:r>
        <w:t>Start Uhr nötig</w:t>
      </w:r>
    </w:p>
    <w:p w14:paraId="2DC7D523" w14:textId="77777777" w:rsidR="005A052F" w:rsidRDefault="005A052F" w:rsidP="005A052F">
      <w:pPr>
        <w:pStyle w:val="Checkliste"/>
      </w:pPr>
      <w:r>
        <w:t>Stromanschluss vorhanden?</w:t>
      </w:r>
    </w:p>
    <w:p w14:paraId="66486ACA" w14:textId="77777777" w:rsidR="005A052F" w:rsidRDefault="005A052F" w:rsidP="005A052F">
      <w:pPr>
        <w:pStyle w:val="Checkliste"/>
      </w:pPr>
      <w:r>
        <w:t>Strom Kabeltrommel 50m nötig?</w:t>
      </w:r>
    </w:p>
    <w:p w14:paraId="0335C7BD" w14:textId="77777777" w:rsidR="005A052F" w:rsidRDefault="005A052F" w:rsidP="005A052F">
      <w:pPr>
        <w:pStyle w:val="Checkliste"/>
      </w:pPr>
      <w:r>
        <w:t>Kampfrichter Wagen vorhanden?</w:t>
      </w:r>
    </w:p>
    <w:p w14:paraId="413C56E8" w14:textId="77777777" w:rsidR="005A052F" w:rsidRDefault="005A052F" w:rsidP="005A052F">
      <w:pPr>
        <w:pStyle w:val="Checkliste"/>
      </w:pPr>
      <w:r>
        <w:t>Mind. ein oder zwei Biertische für Zeitnahme werden benötigt</w:t>
      </w:r>
    </w:p>
    <w:p w14:paraId="42DED36E" w14:textId="77777777" w:rsidR="005A052F" w:rsidRDefault="005A052F" w:rsidP="005A052F">
      <w:pPr>
        <w:pStyle w:val="Checkliste"/>
      </w:pPr>
      <w:r>
        <w:t xml:space="preserve">Stoppuhr mit Drucker für </w:t>
      </w:r>
      <w:proofErr w:type="spellStart"/>
      <w:r>
        <w:t>Handstoppung</w:t>
      </w:r>
      <w:proofErr w:type="spellEnd"/>
      <w:r>
        <w:t>:</w:t>
      </w:r>
    </w:p>
    <w:p w14:paraId="796208EF" w14:textId="77777777" w:rsidR="005A052F" w:rsidRDefault="005A052F" w:rsidP="005A052F">
      <w:pPr>
        <w:pStyle w:val="Checkliste"/>
      </w:pPr>
      <w:r>
        <w:t xml:space="preserve">Rundenzähler/Glöckner </w:t>
      </w:r>
    </w:p>
    <w:p w14:paraId="40FDC132" w14:textId="77777777" w:rsidR="005A052F" w:rsidRDefault="005A052F" w:rsidP="005A052F">
      <w:pPr>
        <w:pStyle w:val="Checkliste"/>
      </w:pPr>
      <w:r>
        <w:t>Zusätzliche Kampfrichter?</w:t>
      </w:r>
    </w:p>
    <w:p w14:paraId="61E9651E" w14:textId="77777777" w:rsidR="005A052F" w:rsidRPr="005A052F" w:rsidRDefault="005A052F" w:rsidP="005A052F">
      <w:pPr>
        <w:pStyle w:val="Checkliste"/>
      </w:pPr>
      <w:r w:rsidRPr="005A052F">
        <w:t xml:space="preserve">Notebook </w:t>
      </w:r>
      <w:r>
        <w:t>mit</w:t>
      </w:r>
      <w:r w:rsidRPr="005A052F">
        <w:t xml:space="preserve"> Live </w:t>
      </w:r>
      <w:proofErr w:type="spellStart"/>
      <w:r>
        <w:t>Results</w:t>
      </w:r>
      <w:proofErr w:type="spellEnd"/>
      <w:r w:rsidRPr="005A052F">
        <w:t xml:space="preserve"> für Sprecher nötig</w:t>
      </w:r>
      <w:r>
        <w:t>?</w:t>
      </w:r>
    </w:p>
    <w:p w14:paraId="51D91474" w14:textId="77777777" w:rsidR="005A052F" w:rsidRDefault="005A052F" w:rsidP="005A052F">
      <w:pPr>
        <w:pStyle w:val="Checkliste"/>
      </w:pPr>
      <w:r w:rsidRPr="005A052F">
        <w:t>Live Ticker für Z</w:t>
      </w:r>
      <w:r>
        <w:t>uschauer über online und Anzeigetafel/Notebook?</w:t>
      </w:r>
    </w:p>
    <w:p w14:paraId="0FF276D7" w14:textId="77777777" w:rsidR="00222F00" w:rsidRDefault="005A052F" w:rsidP="00F5434E">
      <w:pPr>
        <w:pStyle w:val="Checkliste"/>
      </w:pPr>
      <w:r>
        <w:t>Urkundenausdruck für Siegerehrung nötig?</w:t>
      </w:r>
    </w:p>
    <w:p w14:paraId="63C5E1A2" w14:textId="77777777" w:rsidR="00222F00" w:rsidRDefault="00222F00" w:rsidP="006231AF">
      <w:pPr>
        <w:spacing w:after="200"/>
      </w:pPr>
    </w:p>
    <w:p w14:paraId="396DE14A" w14:textId="77777777" w:rsidR="0081633F" w:rsidRDefault="0081633F">
      <w:pPr>
        <w:spacing w:after="200" w:line="276" w:lineRule="auto"/>
        <w:rPr>
          <w:rFonts w:eastAsiaTheme="majorEastAsia" w:cstheme="majorBidi"/>
          <w:b/>
          <w:sz w:val="36"/>
          <w:szCs w:val="26"/>
        </w:rPr>
      </w:pPr>
      <w:r>
        <w:br w:type="page"/>
      </w:r>
    </w:p>
    <w:p w14:paraId="47689AC4" w14:textId="77777777" w:rsidR="004612B3" w:rsidRDefault="004612B3" w:rsidP="004612B3">
      <w:pPr>
        <w:pStyle w:val="berschrift2"/>
      </w:pPr>
      <w:bookmarkStart w:id="32" w:name="_Toc26113937"/>
      <w:r>
        <w:lastRenderedPageBreak/>
        <w:t>Funktionsweise einer Transponder Zeitnahme</w:t>
      </w:r>
      <w:bookmarkEnd w:id="32"/>
    </w:p>
    <w:p w14:paraId="1306249A" w14:textId="77777777" w:rsidR="00077E8F" w:rsidRPr="00077E8F" w:rsidRDefault="00077E8F" w:rsidP="00077E8F">
      <w:r>
        <w:t xml:space="preserve">Die </w:t>
      </w:r>
      <w:r w:rsidRPr="00077E8F">
        <w:t>Transponder Zeitmessung wurde Mitte der 90er Jahre im Lauf- und Radsport eingeführt</w:t>
      </w:r>
      <w:r>
        <w:t>.</w:t>
      </w:r>
    </w:p>
    <w:p w14:paraId="6DB6E1CA" w14:textId="77777777" w:rsidR="00077E8F" w:rsidRPr="00077E8F" w:rsidRDefault="00077E8F" w:rsidP="00077E8F">
      <w:r w:rsidRPr="00077E8F">
        <w:t>Einsatzmöglichkeiten:</w:t>
      </w:r>
    </w:p>
    <w:p w14:paraId="1C00E4EB" w14:textId="77777777" w:rsidR="00077E8F" w:rsidRPr="00077E8F" w:rsidRDefault="00077E8F" w:rsidP="00077E8F">
      <w:pPr>
        <w:pStyle w:val="Listenabsatz"/>
      </w:pPr>
      <w:r w:rsidRPr="00077E8F">
        <w:t>Zeitfahren</w:t>
      </w:r>
    </w:p>
    <w:p w14:paraId="695AB973" w14:textId="77777777" w:rsidR="00077E8F" w:rsidRPr="00077E8F" w:rsidRDefault="00077E8F" w:rsidP="00077E8F">
      <w:pPr>
        <w:pStyle w:val="Listenabsatz"/>
      </w:pPr>
      <w:r w:rsidRPr="00077E8F">
        <w:t>Straßen-/Rundstreckenrennen</w:t>
      </w:r>
    </w:p>
    <w:p w14:paraId="588965D0" w14:textId="77777777" w:rsidR="00077E8F" w:rsidRPr="00077E8F" w:rsidRDefault="00077E8F" w:rsidP="00077E8F">
      <w:pPr>
        <w:pStyle w:val="Listenabsatz"/>
      </w:pPr>
      <w:r w:rsidRPr="00077E8F">
        <w:t>Kriterien</w:t>
      </w:r>
    </w:p>
    <w:p w14:paraId="2A13D220" w14:textId="77777777" w:rsidR="00077E8F" w:rsidRPr="00077E8F" w:rsidRDefault="00077E8F" w:rsidP="00077E8F">
      <w:pPr>
        <w:pStyle w:val="Listenabsatz"/>
      </w:pPr>
      <w:r w:rsidRPr="00077E8F">
        <w:t>MTB Rennen</w:t>
      </w:r>
    </w:p>
    <w:p w14:paraId="5570EF3D" w14:textId="77777777" w:rsidR="00077E8F" w:rsidRDefault="00077E8F" w:rsidP="00077E8F"/>
    <w:p w14:paraId="6896DA4A" w14:textId="77777777" w:rsidR="00077E8F" w:rsidRPr="00077E8F" w:rsidRDefault="00077E8F" w:rsidP="00673F1A">
      <w:pPr>
        <w:pStyle w:val="berschrift3"/>
      </w:pPr>
      <w:bookmarkStart w:id="33" w:name="_Toc26113938"/>
      <w:r w:rsidRPr="00077E8F">
        <w:t>Vorteile der Transponder Zeitmessung im Radsport</w:t>
      </w:r>
      <w:bookmarkEnd w:id="33"/>
    </w:p>
    <w:p w14:paraId="7E412EA2" w14:textId="77777777" w:rsidR="00077E8F" w:rsidRDefault="00077E8F" w:rsidP="00077E8F"/>
    <w:p w14:paraId="25A6F051" w14:textId="77777777" w:rsidR="00077E8F" w:rsidRDefault="00077E8F" w:rsidP="00077E8F">
      <w:r>
        <w:t>Für Sportler:</w:t>
      </w:r>
    </w:p>
    <w:p w14:paraId="105E29D2" w14:textId="77777777" w:rsidR="00077E8F" w:rsidRPr="00077E8F" w:rsidRDefault="00077E8F" w:rsidP="00077E8F">
      <w:pPr>
        <w:pStyle w:val="Listenabsatz"/>
      </w:pPr>
      <w:r w:rsidRPr="00077E8F">
        <w:t>Sehr genaue elektronische Zeitnahme mit persönlichen Transponder.</w:t>
      </w:r>
    </w:p>
    <w:p w14:paraId="07772154" w14:textId="77777777" w:rsidR="00077E8F" w:rsidRPr="00077E8F" w:rsidRDefault="00077E8F" w:rsidP="00077E8F">
      <w:pPr>
        <w:pStyle w:val="Listenabsatz"/>
      </w:pPr>
      <w:r w:rsidRPr="00077E8F">
        <w:t>Jeder Starter erscheint mit seiner Platzierung um Fahrzeit (</w:t>
      </w:r>
      <w:r>
        <w:t>ggf.</w:t>
      </w:r>
      <w:r w:rsidRPr="00077E8F">
        <w:t xml:space="preserve"> sogar mit Rundenzeiten) in der Ergebnisliste.</w:t>
      </w:r>
    </w:p>
    <w:p w14:paraId="0046444C" w14:textId="77777777" w:rsidR="00077E8F" w:rsidRPr="00077E8F" w:rsidRDefault="00077E8F" w:rsidP="00077E8F">
      <w:pPr>
        <w:pStyle w:val="Listenabsatz"/>
      </w:pPr>
      <w:r w:rsidRPr="00077E8F">
        <w:t>Zentrale Datenbank/Webseite mit allen Rennergebnissen.</w:t>
      </w:r>
    </w:p>
    <w:p w14:paraId="22B6D49A" w14:textId="77777777" w:rsidR="00077E8F" w:rsidRPr="00077E8F" w:rsidRDefault="00077E8F" w:rsidP="00077E8F">
      <w:pPr>
        <w:pStyle w:val="Listenabsatz"/>
      </w:pPr>
      <w:r w:rsidRPr="00077E8F">
        <w:t>Live-Ticker: Publizierung der Fahr- bzw. Rundenzeiten sofort nach der Zieldurchfahrt im Internet.</w:t>
      </w:r>
    </w:p>
    <w:p w14:paraId="5B06EC3D" w14:textId="77777777" w:rsidR="00077E8F" w:rsidRDefault="00077E8F" w:rsidP="00077E8F">
      <w:pPr>
        <w:pStyle w:val="Listenabsatz"/>
      </w:pPr>
      <w:r w:rsidRPr="00077E8F">
        <w:t>Analyse der Fahrzeiten/Leistung/Platzierung bei einzelnen Rennen über mehrere Jahre möglich (sobald dafür Ergebnisse vorliegen)</w:t>
      </w:r>
    </w:p>
    <w:p w14:paraId="33A1D5A6" w14:textId="77777777" w:rsidR="00077E8F" w:rsidRDefault="00077E8F" w:rsidP="00077E8F"/>
    <w:p w14:paraId="628E13F3" w14:textId="77777777" w:rsidR="00077E8F" w:rsidRDefault="00077E8F" w:rsidP="00077E8F">
      <w:r>
        <w:t>Für Kampfrichter/Kommissäre:</w:t>
      </w:r>
    </w:p>
    <w:p w14:paraId="7FA03886" w14:textId="77777777" w:rsidR="00077E8F" w:rsidRPr="00077E8F" w:rsidRDefault="00077E8F" w:rsidP="00077E8F">
      <w:pPr>
        <w:pStyle w:val="Listenabsatz"/>
      </w:pPr>
      <w:r w:rsidRPr="00077E8F">
        <w:t>Zeit und Startnummer müssen nicht mehr manuell in eine Auswertungssoftware oder gar Excel Tabelle eingetragen werden, was fehleranfällig ist.</w:t>
      </w:r>
    </w:p>
    <w:p w14:paraId="40A5786C" w14:textId="77777777" w:rsidR="00077E8F" w:rsidRPr="00077E8F" w:rsidRDefault="00077E8F" w:rsidP="00077E8F">
      <w:pPr>
        <w:pStyle w:val="Listenabsatz"/>
      </w:pPr>
      <w:r w:rsidRPr="00077E8F">
        <w:t>Alle Startnummern werden automatisch erkannt und es werden keine Fahrer(innen) mehr übersehen.</w:t>
      </w:r>
    </w:p>
    <w:p w14:paraId="270997EF" w14:textId="77777777" w:rsidR="00077E8F" w:rsidRPr="00077E8F" w:rsidRDefault="00077E8F" w:rsidP="00077E8F">
      <w:pPr>
        <w:pStyle w:val="Listenabsatz"/>
      </w:pPr>
      <w:r w:rsidRPr="00077E8F">
        <w:t>Überrundungen/Rundenrückstände werden automatisch erkannt.</w:t>
      </w:r>
    </w:p>
    <w:p w14:paraId="3616775A" w14:textId="77777777" w:rsidR="00077E8F" w:rsidRPr="00077E8F" w:rsidRDefault="00077E8F" w:rsidP="00077E8F">
      <w:pPr>
        <w:pStyle w:val="Listenabsatz"/>
      </w:pPr>
      <w:r w:rsidRPr="00077E8F">
        <w:t>Rundenprotokoll zeigt immer die aktuellen Platzierungen und Zeiten an.</w:t>
      </w:r>
    </w:p>
    <w:p w14:paraId="16ED9522" w14:textId="77777777" w:rsidR="00077E8F" w:rsidRDefault="00077E8F" w:rsidP="00077E8F">
      <w:pPr>
        <w:pStyle w:val="Listenabsatz"/>
      </w:pPr>
      <w:r w:rsidRPr="00077E8F">
        <w:t>Erstellung der Ergebnisliste sofort nach dem letzten Teilnehmer möglich.</w:t>
      </w:r>
    </w:p>
    <w:p w14:paraId="337F003C" w14:textId="77777777" w:rsidR="00077E8F" w:rsidRDefault="00077E8F" w:rsidP="00077E8F"/>
    <w:p w14:paraId="2A38D132" w14:textId="77777777" w:rsidR="00077E8F" w:rsidRDefault="00077E8F">
      <w:pPr>
        <w:spacing w:after="200" w:line="276" w:lineRule="auto"/>
      </w:pPr>
      <w:r>
        <w:br w:type="page"/>
      </w:r>
    </w:p>
    <w:p w14:paraId="60BE2502" w14:textId="77777777" w:rsidR="00077E8F" w:rsidRDefault="00077E8F" w:rsidP="00077E8F">
      <w:r>
        <w:lastRenderedPageBreak/>
        <w:t xml:space="preserve">Es gibt zwei verschiedene </w:t>
      </w:r>
      <w:r w:rsidRPr="00077E8F">
        <w:t>Transponder Systeme:</w:t>
      </w:r>
    </w:p>
    <w:p w14:paraId="799EA041" w14:textId="77777777" w:rsidR="00691609" w:rsidRPr="00077E8F" w:rsidRDefault="00691609" w:rsidP="00077E8F"/>
    <w:p w14:paraId="5576D858" w14:textId="77777777" w:rsidR="00077E8F" w:rsidRPr="00077E8F" w:rsidRDefault="00077E8F" w:rsidP="00077E8F">
      <w:pPr>
        <w:rPr>
          <w:b/>
        </w:rPr>
      </w:pPr>
      <w:r w:rsidRPr="00077E8F">
        <w:rPr>
          <w:b/>
        </w:rPr>
        <w:t>Aktiv:</w:t>
      </w:r>
    </w:p>
    <w:p w14:paraId="4B569630" w14:textId="77777777" w:rsidR="00077E8F" w:rsidRPr="00077E8F" w:rsidRDefault="00077E8F" w:rsidP="00077E8F">
      <w:pPr>
        <w:pStyle w:val="Listenabsatz"/>
      </w:pPr>
      <w:r w:rsidRPr="00077E8F">
        <w:t>Transponder besitzt eine Batterie mit beschränkter Laufzeit über wenige Jahre</w:t>
      </w:r>
    </w:p>
    <w:p w14:paraId="53CC90B2" w14:textId="77777777" w:rsidR="00077E8F" w:rsidRPr="00077E8F" w:rsidRDefault="00077E8F" w:rsidP="00077E8F">
      <w:pPr>
        <w:pStyle w:val="Listenabsatz"/>
      </w:pPr>
      <w:r w:rsidRPr="00077E8F">
        <w:t>Sehr genaue (bis auf 1/1000 Sekunde) Zeitnahme und 100% Detektionsrate</w:t>
      </w:r>
    </w:p>
    <w:p w14:paraId="69D7CDA9" w14:textId="77777777" w:rsidR="00F55D3D" w:rsidRPr="00077E8F" w:rsidRDefault="00077E8F" w:rsidP="00A359D7">
      <w:pPr>
        <w:pStyle w:val="Listenabsatz"/>
      </w:pPr>
      <w:r w:rsidRPr="00077E8F">
        <w:t>Hohe Anschaffungskosten</w:t>
      </w:r>
    </w:p>
    <w:p w14:paraId="16F9B3CC" w14:textId="77777777" w:rsidR="00077E8F" w:rsidRPr="00077E8F" w:rsidRDefault="00077E8F" w:rsidP="00077E8F">
      <w:pPr>
        <w:rPr>
          <w:b/>
        </w:rPr>
      </w:pPr>
      <w:r w:rsidRPr="00077E8F">
        <w:rPr>
          <w:b/>
        </w:rPr>
        <w:t>Passiv:</w:t>
      </w:r>
    </w:p>
    <w:p w14:paraId="04736611" w14:textId="77777777" w:rsidR="00077E8F" w:rsidRPr="00077E8F" w:rsidRDefault="00077E8F" w:rsidP="00077E8F">
      <w:pPr>
        <w:pStyle w:val="Listenabsatz"/>
      </w:pPr>
      <w:r w:rsidRPr="00077E8F">
        <w:t>Keine Batterie nötig, oft nur ein „Aufkleber“ der einmalig oder mehrmals verwendet werden kann</w:t>
      </w:r>
    </w:p>
    <w:p w14:paraId="5A1F3C31" w14:textId="77777777" w:rsidR="00077E8F" w:rsidRPr="00077E8F" w:rsidRDefault="00077E8F" w:rsidP="00077E8F">
      <w:pPr>
        <w:pStyle w:val="Listenabsatz"/>
      </w:pPr>
      <w:r w:rsidRPr="00077E8F">
        <w:t>Ungenauer (ca. 1/10 Sekunde oder mehr) und störanfällig</w:t>
      </w:r>
    </w:p>
    <w:p w14:paraId="7B550F78" w14:textId="77777777" w:rsidR="00077E8F" w:rsidRDefault="00077E8F" w:rsidP="00077E8F">
      <w:pPr>
        <w:pStyle w:val="Listenabsatz"/>
      </w:pPr>
      <w:r w:rsidRPr="00077E8F">
        <w:t>Sehr geringe Anschaffungskosten</w:t>
      </w:r>
    </w:p>
    <w:p w14:paraId="093F6F79" w14:textId="77777777" w:rsidR="00F55D3D" w:rsidRPr="00F55D3D" w:rsidRDefault="00F55D3D" w:rsidP="00A359D7">
      <w:pPr>
        <w:pStyle w:val="Listenabsatz"/>
      </w:pPr>
      <w:r w:rsidRPr="00F55D3D">
        <w:t>Niedrige Anschaffungskosten</w:t>
      </w:r>
      <w:r>
        <w:t xml:space="preserve"> (</w:t>
      </w:r>
      <w:r w:rsidRPr="00F55D3D">
        <w:t xml:space="preserve">ca. 0,50 </w:t>
      </w:r>
      <w:r w:rsidR="00A16003">
        <w:t xml:space="preserve">bis 1,20 </w:t>
      </w:r>
      <w:r w:rsidRPr="00F55D3D">
        <w:t>Euro pro RFID Transponder</w:t>
      </w:r>
      <w:r>
        <w:t>)</w:t>
      </w:r>
    </w:p>
    <w:p w14:paraId="61A4389E" w14:textId="77777777" w:rsidR="00F55D3D" w:rsidRPr="00F55D3D" w:rsidRDefault="00F55D3D" w:rsidP="00F55D3D">
      <w:pPr>
        <w:pStyle w:val="Listenabsatz"/>
      </w:pPr>
      <w:r w:rsidRPr="00F55D3D">
        <w:t xml:space="preserve">Funktionalität auch bei Regen </w:t>
      </w:r>
    </w:p>
    <w:p w14:paraId="741CE00F" w14:textId="77777777" w:rsidR="00F55D3D" w:rsidRPr="00F55D3D" w:rsidRDefault="00F55D3D" w:rsidP="00F55D3D">
      <w:pPr>
        <w:pStyle w:val="Listenabsatz"/>
      </w:pPr>
      <w:r w:rsidRPr="00F55D3D">
        <w:t>Einfache und schnelle Montage der Antennen und des Readers/Detektors</w:t>
      </w:r>
    </w:p>
    <w:p w14:paraId="12CC976A" w14:textId="77777777" w:rsidR="00F55D3D" w:rsidRPr="00F55D3D" w:rsidRDefault="00F55D3D" w:rsidP="00F55D3D">
      <w:pPr>
        <w:pStyle w:val="Listenabsatz"/>
      </w:pPr>
      <w:r w:rsidRPr="00F55D3D">
        <w:t>Bei korrekter Montage der Rahmennummer an der Sattelstütze: 100% Detektionsrate</w:t>
      </w:r>
    </w:p>
    <w:p w14:paraId="4DD969A4" w14:textId="77777777" w:rsidR="00F55D3D" w:rsidRDefault="00F55D3D" w:rsidP="00A359D7">
      <w:pPr>
        <w:pStyle w:val="Listenabsatz"/>
      </w:pPr>
      <w:r w:rsidRPr="00F55D3D">
        <w:t>Fahrerfeld von ca. 30 Fahrer innerhalb 5 Sekunden problemlos erkannt</w:t>
      </w:r>
    </w:p>
    <w:p w14:paraId="28B691E5" w14:textId="77777777" w:rsidR="00F55D3D" w:rsidRPr="00F55D3D" w:rsidRDefault="00F55D3D" w:rsidP="00A359D7">
      <w:pPr>
        <w:pStyle w:val="Listenabsatz"/>
      </w:pPr>
      <w:r w:rsidRPr="00F55D3D">
        <w:t>Fehleranfällig:</w:t>
      </w:r>
      <w:r>
        <w:t xml:space="preserve"> </w:t>
      </w:r>
      <w:r w:rsidRPr="00F55D3D">
        <w:t>zwischen Transponder und Antenne darf sich kein Metall oder Körperteil befinden</w:t>
      </w:r>
    </w:p>
    <w:p w14:paraId="7F07C572" w14:textId="77777777" w:rsidR="00F55D3D" w:rsidRPr="00F55D3D" w:rsidRDefault="00F55D3D" w:rsidP="00A359D7">
      <w:pPr>
        <w:pStyle w:val="Listenabsatz"/>
      </w:pPr>
      <w:r w:rsidRPr="00F55D3D">
        <w:t>Genauigkeit:</w:t>
      </w:r>
      <w:r>
        <w:t xml:space="preserve"> E</w:t>
      </w:r>
      <w:r w:rsidRPr="00F55D3D">
        <w:t>rkennung des Transponders ca. 1 bis 3 m vor der Antenne = ca. 0,1 bis 0,3 Sekunden</w:t>
      </w:r>
    </w:p>
    <w:p w14:paraId="682E9CA6" w14:textId="77777777" w:rsidR="00F55D3D" w:rsidRDefault="00F55D3D" w:rsidP="00F55D3D">
      <w:pPr>
        <w:pStyle w:val="Listenabsatz"/>
      </w:pPr>
      <w:r w:rsidRPr="00F55D3D">
        <w:t>Geschwindigkeit:</w:t>
      </w:r>
      <w:r>
        <w:t xml:space="preserve"> </w:t>
      </w:r>
      <w:r w:rsidRPr="00F55D3D">
        <w:t xml:space="preserve">Erfolgreich getestet bei ca. 45 - </w:t>
      </w:r>
      <w:r>
        <w:t>6</w:t>
      </w:r>
      <w:r w:rsidRPr="00F55D3D">
        <w:t>0 km/h (Zieleinlauf von einem Feld oder Zeitfahren)</w:t>
      </w:r>
    </w:p>
    <w:p w14:paraId="5F3C7E6B" w14:textId="77777777" w:rsidR="00077E8F" w:rsidRDefault="00077E8F" w:rsidP="00077E8F"/>
    <w:p w14:paraId="2ECAC137" w14:textId="77777777" w:rsidR="00077E8F" w:rsidRDefault="00077E8F" w:rsidP="00077E8F">
      <w:r>
        <w:rPr>
          <w:noProof/>
          <w:lang w:eastAsia="de-DE"/>
        </w:rPr>
        <w:drawing>
          <wp:inline distT="0" distB="0" distL="0" distR="0" wp14:anchorId="0EDFA749" wp14:editId="35216686">
            <wp:extent cx="6228323" cy="3228975"/>
            <wp:effectExtent l="0" t="0" r="0" b="0"/>
            <wp:docPr id="29718" name="Grafik 29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231140" cy="3230435"/>
                    </a:xfrm>
                    <a:prstGeom prst="rect">
                      <a:avLst/>
                    </a:prstGeom>
                    <a:noFill/>
                  </pic:spPr>
                </pic:pic>
              </a:graphicData>
            </a:graphic>
          </wp:inline>
        </w:drawing>
      </w:r>
    </w:p>
    <w:p w14:paraId="33631580" w14:textId="77777777" w:rsidR="00077E8F" w:rsidRDefault="00077E8F" w:rsidP="00077E8F"/>
    <w:p w14:paraId="7B3CA404" w14:textId="77777777" w:rsidR="00077E8F" w:rsidRDefault="00077E8F">
      <w:pPr>
        <w:spacing w:after="200" w:line="276" w:lineRule="auto"/>
      </w:pPr>
      <w:r>
        <w:br w:type="page"/>
      </w:r>
    </w:p>
    <w:p w14:paraId="606D2975" w14:textId="77777777" w:rsidR="00077E8F" w:rsidRDefault="00673F1A" w:rsidP="00673F1A">
      <w:pPr>
        <w:pStyle w:val="berschrift3"/>
      </w:pPr>
      <w:bookmarkStart w:id="34" w:name="_Toc26113939"/>
      <w:r>
        <w:lastRenderedPageBreak/>
        <w:t>Aktives</w:t>
      </w:r>
      <w:r w:rsidR="00077E8F" w:rsidRPr="00077E8F">
        <w:t xml:space="preserve"> Transponder System von der Firma MYLAPS Sports Timing</w:t>
      </w:r>
      <w:bookmarkEnd w:id="34"/>
    </w:p>
    <w:p w14:paraId="56DC5F05" w14:textId="77777777" w:rsidR="00673F1A" w:rsidRPr="00673F1A" w:rsidRDefault="00673F1A" w:rsidP="00673F1A"/>
    <w:p w14:paraId="5F3623C6" w14:textId="77777777" w:rsidR="00532DCA" w:rsidRPr="00532DCA" w:rsidRDefault="00532DCA" w:rsidP="00532DCA">
      <w:pPr>
        <w:pStyle w:val="Listenabsatz"/>
      </w:pPr>
      <w:r w:rsidRPr="00532DCA">
        <w:t>MYLAPS Sports Timing ist weltweit führender Anbieter von automatisierten Zeitnahme Lösungen mit über 40.000 Kunden weltweit (Motorsport und aktiver Sport).</w:t>
      </w:r>
    </w:p>
    <w:p w14:paraId="3B073E6B" w14:textId="77777777" w:rsidR="00532DCA" w:rsidRPr="00532DCA" w:rsidRDefault="00532DCA" w:rsidP="00532DCA">
      <w:pPr>
        <w:pStyle w:val="Listenabsatz"/>
      </w:pPr>
      <w:r w:rsidRPr="00532DCA">
        <w:t xml:space="preserve">In 2008 entstanden aus den beiden Unternehmen AMB-i.t. (1984 gegründet) und </w:t>
      </w:r>
      <w:proofErr w:type="spellStart"/>
      <w:r w:rsidRPr="00532DCA">
        <w:t>ChampionChip</w:t>
      </w:r>
      <w:proofErr w:type="spellEnd"/>
      <w:r w:rsidRPr="00532DCA">
        <w:t xml:space="preserve"> (1993)</w:t>
      </w:r>
    </w:p>
    <w:p w14:paraId="1FF26065" w14:textId="77777777" w:rsidR="00532DCA" w:rsidRPr="00532DCA" w:rsidRDefault="00532DCA" w:rsidP="00532DCA">
      <w:pPr>
        <w:pStyle w:val="Listenabsatz"/>
      </w:pPr>
      <w:r w:rsidRPr="00532DCA">
        <w:t xml:space="preserve">Ihre Systeme sind die genausten und zuverlässigsten im Markt, um Trainings- und Wettkampfergebnisse zu messen, analysieren und zu veröffentlichen. Sie sind die erste Wahl nicht nur im Profisport (Formel 1, MotoGP, NASCAR, MX World Championship) aber auch im Breitensport. Faktisch werden ihre Systeme zu 90% im Breitensport genutzt. </w:t>
      </w:r>
    </w:p>
    <w:p w14:paraId="3068CE25" w14:textId="77777777" w:rsidR="00532DCA" w:rsidRPr="00532DCA" w:rsidRDefault="00532DCA" w:rsidP="00532DCA">
      <w:pPr>
        <w:pStyle w:val="Listenabsatz"/>
      </w:pPr>
      <w:r w:rsidRPr="00532DCA">
        <w:t xml:space="preserve">Sie bieten in Rücksprache eine Vielzahl unterschiedlicher Geschäftsmodelle an und machen das System so finanzierbar für den Breitensport. </w:t>
      </w:r>
    </w:p>
    <w:p w14:paraId="3FB937E9" w14:textId="77777777" w:rsidR="00532DCA" w:rsidRPr="00532DCA" w:rsidRDefault="00532DCA" w:rsidP="00532DCA">
      <w:pPr>
        <w:pStyle w:val="Listenabsatz"/>
      </w:pPr>
      <w:r w:rsidRPr="00532DCA">
        <w:t xml:space="preserve">Zu ihren Kunden gehören Zeitnehmer, Vereine, Veranstalter, Verbände, Hochschulen, Rennstrecken, Sportler und Zuschauer. </w:t>
      </w:r>
    </w:p>
    <w:p w14:paraId="3FA2B0A6" w14:textId="77777777" w:rsidR="00532DCA" w:rsidRDefault="00532DCA" w:rsidP="001249B1">
      <w:pPr>
        <w:pStyle w:val="Listenabsatz"/>
        <w:rPr>
          <w:lang w:val="en-US"/>
        </w:rPr>
      </w:pPr>
      <w:proofErr w:type="spellStart"/>
      <w:r w:rsidRPr="00532DCA">
        <w:rPr>
          <w:lang w:val="en-US"/>
        </w:rPr>
        <w:t>Referenzen</w:t>
      </w:r>
      <w:proofErr w:type="spellEnd"/>
      <w:r w:rsidRPr="00532DCA">
        <w:rPr>
          <w:lang w:val="en-US"/>
        </w:rPr>
        <w:t xml:space="preserve"> </w:t>
      </w:r>
      <w:proofErr w:type="spellStart"/>
      <w:r w:rsidRPr="00532DCA">
        <w:rPr>
          <w:lang w:val="en-US"/>
        </w:rPr>
        <w:t>im</w:t>
      </w:r>
      <w:proofErr w:type="spellEnd"/>
      <w:r w:rsidRPr="00532DCA">
        <w:rPr>
          <w:lang w:val="en-US"/>
        </w:rPr>
        <w:t xml:space="preserve"> </w:t>
      </w:r>
      <w:proofErr w:type="spellStart"/>
      <w:r w:rsidRPr="00532DCA">
        <w:rPr>
          <w:lang w:val="en-US"/>
        </w:rPr>
        <w:t>Radsport</w:t>
      </w:r>
      <w:proofErr w:type="spellEnd"/>
      <w:r w:rsidRPr="00532DCA">
        <w:rPr>
          <w:lang w:val="en-US"/>
        </w:rPr>
        <w:t>:</w:t>
      </w:r>
      <w:r>
        <w:rPr>
          <w:lang w:val="en-US"/>
        </w:rPr>
        <w:br/>
      </w:r>
      <w:r w:rsidRPr="00532DCA">
        <w:rPr>
          <w:lang w:val="en-US"/>
        </w:rPr>
        <w:t xml:space="preserve">La Vuelta a </w:t>
      </w:r>
      <w:proofErr w:type="spellStart"/>
      <w:r w:rsidRPr="00532DCA">
        <w:rPr>
          <w:lang w:val="en-US"/>
        </w:rPr>
        <w:t>España</w:t>
      </w:r>
      <w:proofErr w:type="spellEnd"/>
      <w:r w:rsidRPr="00532DCA">
        <w:rPr>
          <w:lang w:val="en-US"/>
        </w:rPr>
        <w:t>, USA Cycling, KNWU, Danish Cycling Union, Amstel Gold Race, Olympic Games</w:t>
      </w:r>
    </w:p>
    <w:p w14:paraId="5F5FA353" w14:textId="77777777" w:rsidR="00532DCA" w:rsidRPr="00532DCA" w:rsidRDefault="00532DCA" w:rsidP="00532DCA">
      <w:pPr>
        <w:pStyle w:val="Listenabsatz"/>
      </w:pPr>
      <w:r w:rsidRPr="00532DCA">
        <w:t xml:space="preserve">Das MYLAPS </w:t>
      </w:r>
      <w:proofErr w:type="spellStart"/>
      <w:r w:rsidRPr="00532DCA">
        <w:t>Prochip</w:t>
      </w:r>
      <w:proofErr w:type="spellEnd"/>
      <w:r w:rsidRPr="00532DCA">
        <w:t xml:space="preserve"> Timing System ist die ideale Zeitnahme Systemlösung für den Skilanglauf, für Laufdisziplinen in der Leichtathletik, für Triathlon und Highspeed Sportarten wie Radrennen oder Inline Skating. </w:t>
      </w:r>
    </w:p>
    <w:p w14:paraId="73098AE1" w14:textId="77777777" w:rsidR="00532DCA" w:rsidRPr="00532DCA" w:rsidRDefault="00532DCA" w:rsidP="00532DCA">
      <w:pPr>
        <w:pStyle w:val="Listenabsatz"/>
      </w:pPr>
      <w:r w:rsidRPr="00532DCA">
        <w:t xml:space="preserve">Einfach, genau und zuverlässig bei Wind und Wetter. </w:t>
      </w:r>
    </w:p>
    <w:p w14:paraId="5021D0E0" w14:textId="77777777" w:rsidR="00532DCA" w:rsidRPr="00532DCA" w:rsidRDefault="00532DCA" w:rsidP="00532DCA">
      <w:pPr>
        <w:pStyle w:val="Listenabsatz"/>
      </w:pPr>
      <w:r w:rsidRPr="00532DCA">
        <w:t xml:space="preserve">Das System besteht aus einem batteriebetriebenen Chip, einem Decoder und einer Schleife, die eine Streckenbreite von bis zu 16 m abdecken kann. </w:t>
      </w:r>
    </w:p>
    <w:p w14:paraId="3C56F405" w14:textId="77777777" w:rsidR="00532DCA" w:rsidRPr="00532DCA" w:rsidRDefault="00532DCA" w:rsidP="00532DCA">
      <w:pPr>
        <w:ind w:left="454"/>
      </w:pPr>
    </w:p>
    <w:p w14:paraId="6EDC4B11" w14:textId="77777777" w:rsidR="00532DCA" w:rsidRDefault="00532DCA">
      <w:pPr>
        <w:spacing w:after="200" w:line="276" w:lineRule="auto"/>
      </w:pPr>
      <w:r w:rsidRPr="00532DCA">
        <w:rPr>
          <w:noProof/>
          <w:lang w:eastAsia="de-DE"/>
        </w:rPr>
        <mc:AlternateContent>
          <mc:Choice Requires="wpg">
            <w:drawing>
              <wp:inline distT="0" distB="0" distL="0" distR="0" wp14:anchorId="5D66F5B3" wp14:editId="51ECB7C2">
                <wp:extent cx="5710396" cy="3435112"/>
                <wp:effectExtent l="0" t="0" r="5080" b="0"/>
                <wp:docPr id="39936" name="Gruppieren 13"/>
                <wp:cNvGraphicFramePr/>
                <a:graphic xmlns:a="http://schemas.openxmlformats.org/drawingml/2006/main">
                  <a:graphicData uri="http://schemas.microsoft.com/office/word/2010/wordprocessingGroup">
                    <wpg:wgp>
                      <wpg:cNvGrpSpPr/>
                      <wpg:grpSpPr>
                        <a:xfrm>
                          <a:off x="0" y="0"/>
                          <a:ext cx="5710396" cy="3435112"/>
                          <a:chOff x="0" y="0"/>
                          <a:chExt cx="8785225" cy="5284788"/>
                        </a:xfrm>
                      </wpg:grpSpPr>
                      <pic:pic xmlns:pic="http://schemas.openxmlformats.org/drawingml/2006/picture">
                        <pic:nvPicPr>
                          <pic:cNvPr id="39937" name="Picture 2" descr="ProChip System"/>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1676400"/>
                            <a:ext cx="8785225" cy="3608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938" name="Straight Connector 6"/>
                        <wps:cNvCnPr/>
                        <wps:spPr>
                          <a:xfrm rot="16200000" flipH="1">
                            <a:off x="3111500" y="1993900"/>
                            <a:ext cx="2303463" cy="14446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9940" name="Straight Connector 9"/>
                        <wps:cNvCnPr/>
                        <wps:spPr>
                          <a:xfrm rot="10800000" flipV="1">
                            <a:off x="4572000" y="625475"/>
                            <a:ext cx="2303463" cy="143351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9941" name="Straight Connector 12"/>
                        <wps:cNvCnPr/>
                        <wps:spPr>
                          <a:xfrm rot="16200000" flipH="1">
                            <a:off x="1474788" y="985838"/>
                            <a:ext cx="2449512" cy="187166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9942" name="Straight Connector 14"/>
                        <wps:cNvCnPr/>
                        <wps:spPr>
                          <a:xfrm rot="16200000" flipH="1">
                            <a:off x="2809082" y="1308893"/>
                            <a:ext cx="1200150" cy="411163"/>
                          </a:xfrm>
                          <a:prstGeom prst="line">
                            <a:avLst/>
                          </a:prstGeom>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9943" name="Picture 3" descr="MYLAPS_Software.png"/>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6781800" y="0"/>
                            <a:ext cx="1600200" cy="160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944" name="Picture 4" descr="Decoder.png"/>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2286000" y="228600"/>
                            <a:ext cx="1765300" cy="1149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945" name="Picture 3" descr="N:\marketing\Public\_MYLAPS Brand Materials\MYLAPS_Productporfolio\ProChip.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304800" y="76200"/>
                            <a:ext cx="1690688" cy="1690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D51B700" id="Gruppieren 13" o:spid="_x0000_s1026" style="width:449.65pt;height:270.5pt;mso-position-horizontal-relative:char;mso-position-vertical-relative:line" coordsize="87852,5284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ProChip System" style="position:absolute;top:16764;width:87852;height:360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a1D3JAAAA3gAAAA8AAABkcnMvZG93bnJldi54bWxEj09rwkAUxO9Cv8PyCr2UZmOF2KSuIi0V&#10;D5ZitNDjI/vyh2bfxuxW0356Vyh4HGbmN8xsMZhWHKl3jWUF4ygGQVxY3XClYL97e3gC4TyyxtYy&#10;KfglB4v5zWiGmbYn3tIx95UIEHYZKqi97zIpXVGTQRfZjjh4pe0N+iD7SuoeTwFuWvkYx4k02HBY&#10;qLGjl5qK7/zHKEhyuo/Lz48yfaXDKvk7fL1v1lapu9th+QzC0+Cv4f/2WiuYpOlkCpc74QrI+Rk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ItrUPckAAADeAAAADwAAAAAAAAAA&#10;AAAAAACfAgAAZHJzL2Rvd25yZXYueG1sUEsFBgAAAAAEAAQA9wAAAJUDAAAAAA==&#10;">
                  <v:imagedata r:id="rId56" o:title="ProChip System"/>
                </v:shape>
                <v:line id="Straight Connector 6" o:spid="_x0000_s1028" style="position:absolute;rotation:90;flip:x;visibility:visible;mso-wrap-style:square" from="31115,19939" to="54149,213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4MAcQAAADeAAAADwAAAGRycy9kb3ducmV2LnhtbERPTU/CQBC9k/gfNmPihchWmhipLAQh&#10;Jl44COJ57I5tpTtbdqdQ/717MOH48r7ny8G16kwhNp4NPEwyUMSltw1XBj72r/dPoKIgW2w9k4Ff&#10;irBc3IzmWFh/4Xc676RSKYRjgQZqka7QOpY1OYwT3xEn7tsHh5JgqLQNeEnhrtXTLHvUDhtODTV2&#10;tK6pPO56Z+Dns/8SJ9vtZkWHcDjl45dw7I25ux1Wz6CEBrmK/91v1kA+m+Vpb7qTroBe/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rgwBxAAAAN4AAAAPAAAAAAAAAAAA&#10;AAAAAKECAABkcnMvZG93bnJldi54bWxQSwUGAAAAAAQABAD5AAAAkgMAAAAA&#10;" strokecolor="#024f75 [3204]" strokeweight="1pt"/>
                <v:line id="Straight Connector 9" o:spid="_x0000_s1029" style="position:absolute;rotation:180;flip:y;visibility:visible;mso-wrap-style:square" from="45720,6254" to="68754,205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ZlIMcAAADeAAAADwAAAGRycy9kb3ducmV2LnhtbESPzWrCQBSF90LfYbiF7nSStkhNHSUo&#10;gtkUmmbR7C6ZaxKbuRMyE419+s6i4PJw/vjW28l04kKDay0riBcRCOLK6pZrBcXXYf4GwnlkjZ1l&#10;UnAjB9vNw2yNibZX/qRL7msRRtglqKDxvk+kdFVDBt3C9sTBO9nBoA9yqKUe8BrGTSefo2gpDbYc&#10;HhrsaddQ9ZOPRsE+SkuOx+xj+ftd+P6clTs7lko9PU7pOwhPk7+H/9tHreBltXoNAAEnoIDc/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BmUgxwAAAN4AAAAPAAAAAAAA&#10;AAAAAAAAAKECAABkcnMvZG93bnJldi54bWxQSwUGAAAAAAQABAD5AAAAlQMAAAAA&#10;" strokecolor="#024f75 [3204]" strokeweight="1pt"/>
                <v:line id="Straight Connector 12" o:spid="_x0000_s1030" style="position:absolute;rotation:90;flip:x;visibility:visible;mso-wrap-style:square" from="14747,9859" to="39242,28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LW4ccAAADeAAAADwAAAGRycy9kb3ducmV2LnhtbESPQU/CQBSE7yb8h80z8WJgixgClYWA&#10;xsQLB1A8P7vPttJ9W3dfof5718SE42RmvsksVr1r1IlCrD0bGI8yUMSFtzWXBt5en4czUFGQLTae&#10;ycAPRVgtB1cLzK0/845OeylVgnDM0UAl0uZax6Iih3HkW+LkffrgUJIMpbYBzwnuGn2XZVPtsOa0&#10;UGFLjxUVx33nDHy9dx/iZLt9WtMhHL4nt5tw7Iy5ue7XD6CEermE/9sv1sBkPr8fw9+ddAX0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ktbhxwAAAN4AAAAPAAAAAAAA&#10;AAAAAAAAAKECAABkcnMvZG93bnJldi54bWxQSwUGAAAAAAQABAD5AAAAlQMAAAAA&#10;" strokecolor="#024f75 [3204]" strokeweight="1pt"/>
                <v:line id="Straight Connector 14" o:spid="_x0000_s1031" style="position:absolute;rotation:90;flip:x;visibility:visible;mso-wrap-style:square" from="28090,13089" to="40091,17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EBIlsgAAADeAAAADwAAAGRycy9kb3ducmV2LnhtbESPzU7DMBCE70h9B2uRuKDWaYtQG+pW&#10;BYTEpYf+cV7iJQmN18HetOHtMRISx9HMfKNZrHrXqDOFWHs2MB5loIgLb2suDRz2L8MZqCjIFhvP&#10;ZOCbIqyWg6sF5tZfeEvnnZQqQTjmaKASaXOtY1GRwzjyLXHyPnxwKEmGUtuAlwR3jZ5k2b12WHNa&#10;qLClp4qK065zBj7fundxstk8r+kYjl/T28dw6oy5ue7XD6CEevkP/7VfrYHpfH43gd876Qro5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EBIlsgAAADeAAAADwAAAAAA&#10;AAAAAAAAAAChAgAAZHJzL2Rvd25yZXYueG1sUEsFBgAAAAAEAAQA+QAAAJYDAAAAAA==&#10;" strokecolor="#024f75 [3204]" strokeweight="1pt"/>
                <v:shape id="Picture 3" o:spid="_x0000_s1032" type="#_x0000_t75" alt="MYLAPS_Software.png" style="position:absolute;left:67818;width:16002;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rkPnHAAAA3gAAAA8AAABkcnMvZG93bnJldi54bWxEj09rAjEUxO9Cv0N4hd7cxCpSt0bRgn/w&#10;pi2lx+fmdXfp5mWbRF2/fVMQPA4z8xtmOu9sI87kQ+1YwyBTIIgLZ2ouNXy8r/ovIEJENtg4Jg1X&#10;CjCfPfSmmBt34T2dD7EUCcIhRw1VjG0uZSgqshgy1xIn79t5izFJX0rj8ZLgtpHPSo2lxZrTQoUt&#10;vVVU/BxOVsPRX7dfarP7XbtmvxrQcq2Om0+tnx67xSuISF28h2/trdEwnExGQ/i/k66AnP0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FrkPnHAAAA3gAAAA8AAAAAAAAAAAAA&#10;AAAAnwIAAGRycy9kb3ducmV2LnhtbFBLBQYAAAAABAAEAPcAAACTAwAAAAA=&#10;">
                  <v:imagedata r:id="rId57" o:title="MYLAPS_Software"/>
                  <v:path arrowok="t"/>
                </v:shape>
                <v:shape id="Picture 4" o:spid="_x0000_s1033" type="#_x0000_t75" alt="Decoder.png" style="position:absolute;left:22860;top:2286;width:17653;height:114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AJP7GAAAA3gAAAA8AAABkcnMvZG93bnJldi54bWxEj8FOwzAQRO9I/IO1SL1RB1IhmtatoGoj&#10;DnCg8AFLvImjxuso3qbh7zESEsfRzLzRrLeT79RIQ2wDG7ibZ6CIq2Bbbgx8fhxuH0FFQbbYBSYD&#10;3xRhu7m+WmNhw4XfaTxKoxKEY4EGnEhfaB0rRx7jPPTEyavD4FGSHBptB7wkuO/0fZY9aI8tpwWH&#10;Pe0cVafj2Rvg+vzsdCzzrpS9fL2Vr/WYR2NmN9PTCpTQJP/hv/aLNZAvl4sF/N5JV0Bv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oAk/sYAAADeAAAADwAAAAAAAAAAAAAA&#10;AACfAgAAZHJzL2Rvd25yZXYueG1sUEsFBgAAAAAEAAQA9wAAAJIDAAAAAA==&#10;">
                  <v:imagedata r:id="rId58" o:title="Decoder"/>
                  <v:path arrowok="t"/>
                </v:shape>
                <v:shape id="Picture 3" o:spid="_x0000_s1034" type="#_x0000_t75" style="position:absolute;left:3048;top:762;width:16906;height:16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iFeLGAAAA3gAAAA8AAABkcnMvZG93bnJldi54bWxEj0trAjEUhfcF/0O4QjdFMz7pTI0iQqEo&#10;LmoL3V4m13k4uRmSdBz/vREKXR7O4+OsNr1pREfOV5YVTMYJCOLc6ooLBd9f76NXED4ga2wsk4Ib&#10;edisB08rzLS98id1p1CIOMI+QwVlCG0mpc9LMujHtiWO3tk6gyFKV0jt8BrHTSOnSbKUBiuOhBJb&#10;2pWUX06/JkLMcVo3sy7dH3YvC3mpa3f+qZV6HvbbNxCB+vAf/mt/aAWzNJ0v4HEnXgG5v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iIV4sYAAADeAAAADwAAAAAAAAAAAAAA&#10;AACfAgAAZHJzL2Rvd25yZXYueG1sUEsFBgAAAAAEAAQA9wAAAJIDAAAAAA==&#10;">
                  <v:imagedata r:id="rId59" o:title="ProChip"/>
                </v:shape>
                <w10:anchorlock/>
              </v:group>
            </w:pict>
          </mc:Fallback>
        </mc:AlternateContent>
      </w:r>
    </w:p>
    <w:p w14:paraId="1438B08F" w14:textId="77777777" w:rsidR="00532DCA" w:rsidRDefault="00532DCA">
      <w:pPr>
        <w:spacing w:after="200" w:line="276" w:lineRule="auto"/>
      </w:pPr>
      <w:r>
        <w:br w:type="page"/>
      </w:r>
    </w:p>
    <w:p w14:paraId="5DDA0848" w14:textId="77777777" w:rsidR="00532DCA" w:rsidRPr="00532DCA" w:rsidRDefault="00532DCA" w:rsidP="00532DCA">
      <w:pPr>
        <w:pStyle w:val="Listenabsatz"/>
      </w:pPr>
      <w:r w:rsidRPr="00532DCA">
        <w:lastRenderedPageBreak/>
        <w:t xml:space="preserve">Der batteriebetriebene Transponder Chip wird mit einem Kabelbinder an die Vordergabel des Rads befestigt und sendet beim Passieren der Detektionsschleife ein einzigartiges und verschlüsseltes Signal aus. Dieses Signal wird durch die Schleife weitergeleitet an den Decoder. </w:t>
      </w:r>
    </w:p>
    <w:p w14:paraId="107CA40D" w14:textId="77777777" w:rsidR="00532DCA" w:rsidRPr="00532DCA" w:rsidRDefault="00532DCA" w:rsidP="00532DCA">
      <w:pPr>
        <w:pStyle w:val="Listenabsatz"/>
      </w:pPr>
      <w:r w:rsidRPr="00532DCA">
        <w:t xml:space="preserve">Der Sportler wird identifiziert (Die Transpondernummer ist an den Teilnehmer gebunden) </w:t>
      </w:r>
    </w:p>
    <w:p w14:paraId="18AE3DCC" w14:textId="77777777" w:rsidR="00532DCA" w:rsidRDefault="00532DCA" w:rsidP="00532DCA">
      <w:pPr>
        <w:pStyle w:val="Listenabsatz"/>
      </w:pPr>
      <w:r w:rsidRPr="00532DCA">
        <w:t>Die exakte Zeit wird erfasst wenn der Fahrer die Schleife passiert (Millisekunden Genauigkeit)</w:t>
      </w:r>
    </w:p>
    <w:p w14:paraId="6F8581FD" w14:textId="77777777" w:rsidR="00532DCA" w:rsidRDefault="00532DCA" w:rsidP="00532DCA">
      <w:pPr>
        <w:spacing w:after="200" w:line="276" w:lineRule="auto"/>
      </w:pPr>
      <w:r>
        <w:rPr>
          <w:noProof/>
          <w:lang w:eastAsia="de-DE"/>
        </w:rPr>
        <w:drawing>
          <wp:inline distT="0" distB="0" distL="0" distR="0" wp14:anchorId="01525E41" wp14:editId="4FF68FBF">
            <wp:extent cx="6362700" cy="2778795"/>
            <wp:effectExtent l="0" t="0" r="0" b="2540"/>
            <wp:docPr id="39947" name="Grafik 39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77499" cy="2785258"/>
                    </a:xfrm>
                    <a:prstGeom prst="rect">
                      <a:avLst/>
                    </a:prstGeom>
                    <a:noFill/>
                  </pic:spPr>
                </pic:pic>
              </a:graphicData>
            </a:graphic>
          </wp:inline>
        </w:drawing>
      </w:r>
    </w:p>
    <w:p w14:paraId="6FD8C0AB" w14:textId="77777777" w:rsidR="001249B1" w:rsidRPr="001249B1" w:rsidRDefault="001249B1" w:rsidP="001249B1">
      <w:pPr>
        <w:pStyle w:val="Listenabsatz"/>
      </w:pPr>
      <w:r w:rsidRPr="001249B1">
        <w:t xml:space="preserve">Die Detektionsschleife ist eine Antenne, die die Signale des </w:t>
      </w:r>
      <w:proofErr w:type="spellStart"/>
      <w:r w:rsidRPr="001249B1">
        <w:t>ProChips</w:t>
      </w:r>
      <w:proofErr w:type="spellEnd"/>
      <w:r w:rsidRPr="001249B1">
        <w:t xml:space="preserve"> an den Decoder weiterleitet. Die Schleife wird im Start / Zielbereich und an allen weiteren gewünschten Messpunkten ausgelegt. </w:t>
      </w:r>
    </w:p>
    <w:p w14:paraId="69644067" w14:textId="77777777" w:rsidR="001249B1" w:rsidRPr="001249B1" w:rsidRDefault="001249B1" w:rsidP="001249B1">
      <w:pPr>
        <w:pStyle w:val="Listenabsatz"/>
      </w:pPr>
      <w:r w:rsidRPr="001249B1">
        <w:t>Die Schleife gibt es in Längen von 6</w:t>
      </w:r>
      <w:r w:rsidR="00691609">
        <w:t xml:space="preserve"> </w:t>
      </w:r>
      <w:r w:rsidRPr="001249B1">
        <w:t xml:space="preserve">m bis 16 m. </w:t>
      </w:r>
    </w:p>
    <w:p w14:paraId="460798FE" w14:textId="77777777" w:rsidR="00532DCA" w:rsidRDefault="001249B1" w:rsidP="001249B1">
      <w:pPr>
        <w:pStyle w:val="Listenabsatz"/>
      </w:pPr>
      <w:r w:rsidRPr="001249B1">
        <w:t xml:space="preserve">Sie kann auf die Strecke ausgelegt oder geklebt, unter Matten befestigt, oder auch permanent in den Boden </w:t>
      </w:r>
      <w:proofErr w:type="spellStart"/>
      <w:r w:rsidRPr="001249B1">
        <w:t>eingefrässt</w:t>
      </w:r>
      <w:proofErr w:type="spellEnd"/>
      <w:r w:rsidRPr="001249B1">
        <w:t xml:space="preserve"> werden.</w:t>
      </w:r>
    </w:p>
    <w:p w14:paraId="2C851F7E" w14:textId="77777777" w:rsidR="001249B1" w:rsidRDefault="00F754A9" w:rsidP="001249B1">
      <w:pPr>
        <w:spacing w:after="200" w:line="276" w:lineRule="auto"/>
      </w:pPr>
      <w:r w:rsidRPr="00F754A9">
        <w:rPr>
          <w:noProof/>
          <w:lang w:eastAsia="de-DE"/>
        </w:rPr>
        <w:drawing>
          <wp:inline distT="0" distB="0" distL="0" distR="0" wp14:anchorId="40F56BB4" wp14:editId="2231AB1D">
            <wp:extent cx="6371590" cy="2467610"/>
            <wp:effectExtent l="0" t="0" r="0" b="8890"/>
            <wp:docPr id="39948"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pic:cNvPicPr>
                      <a:picLocks noChangeAspect="1"/>
                    </pic:cNvPicPr>
                  </pic:nvPicPr>
                  <pic:blipFill>
                    <a:blip r:embed="rId61"/>
                    <a:stretch>
                      <a:fillRect/>
                    </a:stretch>
                  </pic:blipFill>
                  <pic:spPr>
                    <a:xfrm>
                      <a:off x="0" y="0"/>
                      <a:ext cx="6371590" cy="2467610"/>
                    </a:xfrm>
                    <a:prstGeom prst="rect">
                      <a:avLst/>
                    </a:prstGeom>
                  </pic:spPr>
                </pic:pic>
              </a:graphicData>
            </a:graphic>
          </wp:inline>
        </w:drawing>
      </w:r>
    </w:p>
    <w:p w14:paraId="0A15E8BD" w14:textId="77777777" w:rsidR="00F754A9" w:rsidRDefault="00F754A9">
      <w:pPr>
        <w:spacing w:after="200" w:line="276" w:lineRule="auto"/>
      </w:pPr>
      <w:r>
        <w:br w:type="page"/>
      </w:r>
    </w:p>
    <w:p w14:paraId="058E4479" w14:textId="77777777" w:rsidR="00F754A9" w:rsidRPr="00F754A9" w:rsidRDefault="00F754A9" w:rsidP="00F754A9">
      <w:pPr>
        <w:pStyle w:val="Listenabsatz"/>
      </w:pPr>
      <w:r w:rsidRPr="00F754A9">
        <w:lastRenderedPageBreak/>
        <w:t xml:space="preserve">Der Decoder ist an die Schleife angeschlossen und decodiert die </w:t>
      </w:r>
      <w:proofErr w:type="spellStart"/>
      <w:r w:rsidRPr="00F754A9">
        <w:t>ProChip</w:t>
      </w:r>
      <w:proofErr w:type="spellEnd"/>
      <w:r w:rsidRPr="00F754A9">
        <w:t xml:space="preserve"> Signale, sodass der Sportler identifiziert wird und seine korrekte Zeit beim Passieren der Start-/Ziellinie und eventuellen Zwischenmesspunkten erhält. </w:t>
      </w:r>
    </w:p>
    <w:p w14:paraId="3DE59712" w14:textId="77777777" w:rsidR="00F754A9" w:rsidRPr="00532DCA" w:rsidRDefault="00F754A9" w:rsidP="00F754A9">
      <w:pPr>
        <w:pStyle w:val="Listenabsatz"/>
      </w:pPr>
      <w:r w:rsidRPr="00F754A9">
        <w:t>Pro Messpunkt ist ein Decoder notwendig, der an die Schleife angeschlossen ist.</w:t>
      </w:r>
    </w:p>
    <w:p w14:paraId="2BE16176" w14:textId="77777777" w:rsidR="00532DCA" w:rsidRDefault="00532DCA">
      <w:pPr>
        <w:spacing w:after="200" w:line="276" w:lineRule="auto"/>
      </w:pPr>
    </w:p>
    <w:p w14:paraId="0064B022" w14:textId="77777777" w:rsidR="00F754A9" w:rsidRPr="00532DCA" w:rsidRDefault="00F754A9">
      <w:pPr>
        <w:spacing w:after="200" w:line="276" w:lineRule="auto"/>
      </w:pPr>
      <w:r>
        <w:rPr>
          <w:noProof/>
          <w:lang w:eastAsia="de-DE"/>
        </w:rPr>
        <w:drawing>
          <wp:inline distT="0" distB="0" distL="0" distR="0" wp14:anchorId="667E3F64" wp14:editId="1452C097">
            <wp:extent cx="6413500" cy="3383280"/>
            <wp:effectExtent l="0" t="0" r="6350" b="0"/>
            <wp:docPr id="39949" name="Grafik 39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13500" cy="3383280"/>
                    </a:xfrm>
                    <a:prstGeom prst="rect">
                      <a:avLst/>
                    </a:prstGeom>
                    <a:noFill/>
                  </pic:spPr>
                </pic:pic>
              </a:graphicData>
            </a:graphic>
          </wp:inline>
        </w:drawing>
      </w:r>
    </w:p>
    <w:p w14:paraId="31C5A7AC" w14:textId="77777777" w:rsidR="00532DCA" w:rsidRPr="00532DCA" w:rsidRDefault="00532DCA">
      <w:pPr>
        <w:spacing w:after="200" w:line="276" w:lineRule="auto"/>
      </w:pPr>
    </w:p>
    <w:p w14:paraId="06BE487B" w14:textId="77777777" w:rsidR="00532DCA" w:rsidRPr="00F754A9" w:rsidRDefault="00F754A9">
      <w:pPr>
        <w:spacing w:after="200" w:line="276" w:lineRule="auto"/>
        <w:rPr>
          <w:b/>
        </w:rPr>
      </w:pPr>
      <w:r w:rsidRPr="00F754A9">
        <w:rPr>
          <w:b/>
        </w:rPr>
        <w:t>Orbits Cycling Software</w:t>
      </w:r>
    </w:p>
    <w:p w14:paraId="4CEF5420" w14:textId="77777777" w:rsidR="00F754A9" w:rsidRPr="00F754A9" w:rsidRDefault="00F754A9" w:rsidP="00F754A9">
      <w:pPr>
        <w:pStyle w:val="Listenabsatz"/>
      </w:pPr>
      <w:r w:rsidRPr="00F754A9">
        <w:t>Verwaltung der Veranstaltung und der Rennen</w:t>
      </w:r>
    </w:p>
    <w:p w14:paraId="147B275E" w14:textId="77777777" w:rsidR="00F754A9" w:rsidRPr="00F754A9" w:rsidRDefault="00F754A9" w:rsidP="00F754A9">
      <w:pPr>
        <w:pStyle w:val="Listenabsatz"/>
      </w:pPr>
      <w:r w:rsidRPr="00F754A9">
        <w:t>Fahrer Datenbank</w:t>
      </w:r>
    </w:p>
    <w:p w14:paraId="53A20F86" w14:textId="77777777" w:rsidR="00F754A9" w:rsidRPr="00F754A9" w:rsidRDefault="00F754A9" w:rsidP="00F754A9">
      <w:pPr>
        <w:pStyle w:val="Listenabsatz"/>
      </w:pPr>
      <w:r w:rsidRPr="00F754A9">
        <w:t>Automatische Zeitnahme - Einles</w:t>
      </w:r>
      <w:r w:rsidR="00691609">
        <w:t>en der Transponder Daten vom Dec</w:t>
      </w:r>
      <w:r w:rsidRPr="00F754A9">
        <w:t>oder</w:t>
      </w:r>
    </w:p>
    <w:p w14:paraId="0B3A615F" w14:textId="77777777" w:rsidR="00F754A9" w:rsidRPr="00F754A9" w:rsidRDefault="00F754A9" w:rsidP="00F754A9">
      <w:pPr>
        <w:pStyle w:val="Listenabsatz"/>
      </w:pPr>
      <w:r w:rsidRPr="00F754A9">
        <w:t>Start- und Ergebnislistendruck</w:t>
      </w:r>
    </w:p>
    <w:p w14:paraId="59B63D3F" w14:textId="77777777" w:rsidR="00F754A9" w:rsidRPr="00F754A9" w:rsidRDefault="00F754A9" w:rsidP="00F754A9">
      <w:pPr>
        <w:pStyle w:val="Listenabsatz"/>
      </w:pPr>
      <w:r w:rsidRPr="00F754A9">
        <w:t>Ansteuerung von Ergebnisanzeigen</w:t>
      </w:r>
    </w:p>
    <w:p w14:paraId="3F587B85" w14:textId="77777777" w:rsidR="00F754A9" w:rsidRPr="00F754A9" w:rsidRDefault="00F754A9" w:rsidP="00F754A9">
      <w:pPr>
        <w:pStyle w:val="Listenabsatz"/>
      </w:pPr>
      <w:r w:rsidRPr="00F754A9">
        <w:t>Veröffentlichen der Ergebnisse im Internet</w:t>
      </w:r>
    </w:p>
    <w:p w14:paraId="40876ACB" w14:textId="77777777" w:rsidR="00F754A9" w:rsidRDefault="00F754A9" w:rsidP="00F754A9">
      <w:pPr>
        <w:pStyle w:val="Listenabsatz"/>
      </w:pPr>
      <w:r w:rsidRPr="00F754A9">
        <w:t>Voraussetzung: PC mit Windows Betriebssystem</w:t>
      </w:r>
    </w:p>
    <w:p w14:paraId="2618C08B" w14:textId="77777777" w:rsidR="00F754A9" w:rsidRDefault="00F754A9">
      <w:pPr>
        <w:spacing w:after="200" w:line="276" w:lineRule="auto"/>
      </w:pPr>
      <w:r>
        <w:br w:type="page"/>
      </w:r>
    </w:p>
    <w:p w14:paraId="1E9F6353" w14:textId="77777777" w:rsidR="00F754A9" w:rsidRDefault="00673F1A" w:rsidP="00673F1A">
      <w:pPr>
        <w:pStyle w:val="berschrift3"/>
      </w:pPr>
      <w:bookmarkStart w:id="35" w:name="_Toc26113940"/>
      <w:r>
        <w:lastRenderedPageBreak/>
        <w:t>Passives Transponder System basierend auf RFID Industrie Komponenten</w:t>
      </w:r>
      <w:bookmarkEnd w:id="35"/>
    </w:p>
    <w:p w14:paraId="63B21DEC" w14:textId="77777777" w:rsidR="00673F1A" w:rsidRDefault="00673F1A" w:rsidP="00F754A9"/>
    <w:p w14:paraId="4332DE78" w14:textId="77777777" w:rsidR="002C5291" w:rsidRPr="002C5291" w:rsidRDefault="002C5291" w:rsidP="002C5291">
      <w:pPr>
        <w:pStyle w:val="Listenabsatz"/>
      </w:pPr>
      <w:r w:rsidRPr="002C5291">
        <w:t>Entwicklung einer Transponder Zeitmessung mit RFID Industrie Standard Komponenten:</w:t>
      </w:r>
    </w:p>
    <w:p w14:paraId="118D857A" w14:textId="77777777" w:rsidR="002C5291" w:rsidRPr="002C5291" w:rsidRDefault="002C5291" w:rsidP="002C5291">
      <w:pPr>
        <w:pStyle w:val="Listenabsatz"/>
      </w:pPr>
      <w:r w:rsidRPr="002C5291">
        <w:t>RFID Reader von FEIG</w:t>
      </w:r>
    </w:p>
    <w:p w14:paraId="7D4651AA" w14:textId="77777777" w:rsidR="002C5291" w:rsidRPr="002C5291" w:rsidRDefault="002C5291" w:rsidP="002C5291">
      <w:pPr>
        <w:pStyle w:val="Listenabsatz"/>
      </w:pPr>
      <w:r w:rsidRPr="002C5291">
        <w:t>RFID Antenne von FEIG</w:t>
      </w:r>
    </w:p>
    <w:p w14:paraId="0DB7D761" w14:textId="77777777" w:rsidR="002C5291" w:rsidRPr="002C5291" w:rsidRDefault="002C5291" w:rsidP="002C5291">
      <w:pPr>
        <w:pStyle w:val="Listenabsatz"/>
      </w:pPr>
      <w:r w:rsidRPr="002C5291">
        <w:t xml:space="preserve">RFID passive Transponder von </w:t>
      </w:r>
      <w:proofErr w:type="spellStart"/>
      <w:r w:rsidRPr="002C5291">
        <w:t>DogBone</w:t>
      </w:r>
      <w:proofErr w:type="spellEnd"/>
    </w:p>
    <w:p w14:paraId="60CE5803" w14:textId="77777777" w:rsidR="002C5291" w:rsidRPr="002C5291" w:rsidRDefault="002C5291" w:rsidP="002C5291">
      <w:pPr>
        <w:pStyle w:val="Listenabsatz"/>
      </w:pPr>
      <w:r w:rsidRPr="002C5291">
        <w:t xml:space="preserve">Eigenentwickelte Auswertungssoftware mit Online-Anmeldung und Live-Ticker im Internet </w:t>
      </w:r>
    </w:p>
    <w:p w14:paraId="671358A2" w14:textId="77777777" w:rsidR="00F754A9" w:rsidRDefault="002C5291" w:rsidP="002C5291">
      <w:pPr>
        <w:pStyle w:val="Listenabsatz"/>
      </w:pPr>
      <w:r w:rsidRPr="002C5291">
        <w:t xml:space="preserve">Seit 2013 erfolgreich im Einsatz bei Zeitfahren und Straßenrennen in </w:t>
      </w:r>
      <w:r>
        <w:t>Bayern.</w:t>
      </w:r>
    </w:p>
    <w:p w14:paraId="6C3C2E1E" w14:textId="77777777" w:rsidR="002C5291" w:rsidRDefault="002C5291" w:rsidP="002C5291"/>
    <w:p w14:paraId="5BC22AFC" w14:textId="77777777" w:rsidR="002C5291" w:rsidRDefault="002C5291" w:rsidP="002C5291">
      <w:r>
        <w:rPr>
          <w:noProof/>
          <w:lang w:eastAsia="de-DE"/>
        </w:rPr>
        <w:drawing>
          <wp:inline distT="0" distB="0" distL="0" distR="0" wp14:anchorId="45B30B7D" wp14:editId="00CCA1D1">
            <wp:extent cx="6400800" cy="1867057"/>
            <wp:effectExtent l="0" t="0" r="0" b="0"/>
            <wp:docPr id="39956" name="Grafik 39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10301" cy="1869828"/>
                    </a:xfrm>
                    <a:prstGeom prst="rect">
                      <a:avLst/>
                    </a:prstGeom>
                    <a:noFill/>
                  </pic:spPr>
                </pic:pic>
              </a:graphicData>
            </a:graphic>
          </wp:inline>
        </w:drawing>
      </w:r>
    </w:p>
    <w:p w14:paraId="42F7E994" w14:textId="77777777" w:rsidR="002C5291" w:rsidRDefault="002C5291" w:rsidP="002C5291"/>
    <w:p w14:paraId="3BC8990D" w14:textId="77777777" w:rsidR="002C5291" w:rsidRDefault="002C5291" w:rsidP="002C5291">
      <w:r w:rsidRPr="002C5291">
        <w:t>Montage der Rahmennummern mit Transponder</w:t>
      </w:r>
      <w:r>
        <w:t>:</w:t>
      </w:r>
    </w:p>
    <w:p w14:paraId="19A449BD" w14:textId="77777777" w:rsidR="002C5291" w:rsidRDefault="002C5291" w:rsidP="002C5291">
      <w:r>
        <w:rPr>
          <w:noProof/>
          <w:lang w:eastAsia="de-DE"/>
        </w:rPr>
        <w:drawing>
          <wp:inline distT="0" distB="0" distL="0" distR="0" wp14:anchorId="45687584" wp14:editId="53711156">
            <wp:extent cx="6210300" cy="2232252"/>
            <wp:effectExtent l="0" t="0" r="0" b="0"/>
            <wp:docPr id="39957" name="Grafik 39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26029" cy="2237906"/>
                    </a:xfrm>
                    <a:prstGeom prst="rect">
                      <a:avLst/>
                    </a:prstGeom>
                    <a:noFill/>
                  </pic:spPr>
                </pic:pic>
              </a:graphicData>
            </a:graphic>
          </wp:inline>
        </w:drawing>
      </w:r>
    </w:p>
    <w:p w14:paraId="4EAD8C1C" w14:textId="77777777" w:rsidR="002C5291" w:rsidRDefault="002C5291" w:rsidP="002C5291"/>
    <w:p w14:paraId="72E4EDB4" w14:textId="77777777" w:rsidR="00F754A9" w:rsidRDefault="00F754A9" w:rsidP="00F754A9"/>
    <w:p w14:paraId="538002EF" w14:textId="77777777" w:rsidR="00F754A9" w:rsidRPr="00532DCA" w:rsidRDefault="00F754A9" w:rsidP="00F754A9"/>
    <w:p w14:paraId="70FD5E11" w14:textId="77777777" w:rsidR="00077E8F" w:rsidRPr="00532DCA" w:rsidRDefault="00077E8F">
      <w:pPr>
        <w:spacing w:after="200" w:line="276" w:lineRule="auto"/>
      </w:pPr>
      <w:r w:rsidRPr="00532DCA">
        <w:br w:type="page"/>
      </w:r>
    </w:p>
    <w:p w14:paraId="430EAACF" w14:textId="77777777" w:rsidR="00077E8F" w:rsidRPr="00C65F77" w:rsidRDefault="00C65F77" w:rsidP="00C65F77">
      <w:pPr>
        <w:pStyle w:val="berschrift3"/>
        <w:rPr>
          <w:lang w:val="en-US"/>
        </w:rPr>
      </w:pPr>
      <w:bookmarkStart w:id="36" w:name="_Toc26113941"/>
      <w:r>
        <w:rPr>
          <w:lang w:val="en-US"/>
        </w:rPr>
        <w:lastRenderedPageBreak/>
        <w:t xml:space="preserve">UCI: </w:t>
      </w:r>
      <w:r w:rsidRPr="00C65F77">
        <w:rPr>
          <w:lang w:val="en-US"/>
        </w:rPr>
        <w:t>The Timekeeping guide for provider</w:t>
      </w:r>
      <w:r w:rsidR="00D974B1">
        <w:rPr>
          <w:lang w:val="en-US"/>
        </w:rPr>
        <w:t xml:space="preserve"> (03/2012)</w:t>
      </w:r>
      <w:bookmarkEnd w:id="36"/>
      <w:r w:rsidRPr="00C65F77">
        <w:rPr>
          <w:lang w:val="en-US"/>
        </w:rPr>
        <w:t xml:space="preserve"> </w:t>
      </w:r>
    </w:p>
    <w:p w14:paraId="24BBB220" w14:textId="77777777" w:rsidR="00077E8F" w:rsidRPr="00C65F77" w:rsidRDefault="00077E8F" w:rsidP="008B6BF5">
      <w:pPr>
        <w:rPr>
          <w:lang w:val="en-US"/>
        </w:rPr>
      </w:pPr>
    </w:p>
    <w:p w14:paraId="4FAD30D1" w14:textId="77777777" w:rsidR="008B6BF5" w:rsidRPr="00D974B1" w:rsidRDefault="00D974B1" w:rsidP="008B6BF5">
      <w:pPr>
        <w:rPr>
          <w:b/>
          <w:lang w:val="en-US"/>
        </w:rPr>
      </w:pPr>
      <w:r w:rsidRPr="00D974B1">
        <w:rPr>
          <w:b/>
          <w:lang w:val="en-US"/>
        </w:rPr>
        <w:t>2.2 Transponder</w:t>
      </w:r>
    </w:p>
    <w:p w14:paraId="4236AECC" w14:textId="77777777" w:rsidR="00D974B1" w:rsidRPr="00D974B1" w:rsidRDefault="00D974B1" w:rsidP="00D974B1">
      <w:pPr>
        <w:rPr>
          <w:lang w:val="en-US"/>
        </w:rPr>
      </w:pPr>
      <w:r w:rsidRPr="00D974B1">
        <w:rPr>
          <w:lang w:val="en-US"/>
        </w:rPr>
        <w:t>2.2.1 Functions</w:t>
      </w:r>
      <w:r>
        <w:rPr>
          <w:lang w:val="en-US"/>
        </w:rPr>
        <w:t xml:space="preserve"> </w:t>
      </w:r>
      <w:r w:rsidRPr="00D974B1">
        <w:rPr>
          <w:lang w:val="en-US"/>
        </w:rPr>
        <w:t>of the equipment</w:t>
      </w:r>
    </w:p>
    <w:p w14:paraId="46DC9F07" w14:textId="77777777" w:rsidR="00D974B1" w:rsidRPr="00D974B1" w:rsidRDefault="00D974B1" w:rsidP="00D974B1">
      <w:pPr>
        <w:rPr>
          <w:lang w:val="en-US"/>
        </w:rPr>
      </w:pPr>
      <w:r w:rsidRPr="00D974B1">
        <w:rPr>
          <w:lang w:val="en-US"/>
        </w:rPr>
        <w:t>This timing system is used to obtain a snapshot of the race at</w:t>
      </w:r>
      <w:r>
        <w:rPr>
          <w:lang w:val="en-US"/>
        </w:rPr>
        <w:t xml:space="preserve"> </w:t>
      </w:r>
      <w:r w:rsidRPr="00D974B1">
        <w:rPr>
          <w:lang w:val="en-US"/>
        </w:rPr>
        <w:t>a specific location. It does not replace the obligatory use of</w:t>
      </w:r>
      <w:r>
        <w:rPr>
          <w:lang w:val="en-US"/>
        </w:rPr>
        <w:t xml:space="preserve"> </w:t>
      </w:r>
      <w:r w:rsidRPr="00D974B1">
        <w:rPr>
          <w:lang w:val="en-US"/>
        </w:rPr>
        <w:t>photo-finish equipment.</w:t>
      </w:r>
    </w:p>
    <w:p w14:paraId="18CD9DFF" w14:textId="77777777" w:rsidR="00D974B1" w:rsidRDefault="00D974B1" w:rsidP="00D974B1">
      <w:pPr>
        <w:rPr>
          <w:lang w:val="en-US"/>
        </w:rPr>
      </w:pPr>
    </w:p>
    <w:p w14:paraId="2332F9EF" w14:textId="77777777" w:rsidR="00D974B1" w:rsidRPr="00D974B1" w:rsidRDefault="00D974B1" w:rsidP="00D974B1">
      <w:pPr>
        <w:rPr>
          <w:lang w:val="en-US"/>
        </w:rPr>
      </w:pPr>
      <w:r w:rsidRPr="00D974B1">
        <w:rPr>
          <w:lang w:val="en-US"/>
        </w:rPr>
        <w:t>2.2.2 Operating</w:t>
      </w:r>
      <w:r>
        <w:rPr>
          <w:lang w:val="en-US"/>
        </w:rPr>
        <w:t xml:space="preserve"> </w:t>
      </w:r>
      <w:r w:rsidRPr="00D974B1">
        <w:rPr>
          <w:lang w:val="en-US"/>
        </w:rPr>
        <w:t>principle</w:t>
      </w:r>
    </w:p>
    <w:p w14:paraId="75AB056F" w14:textId="77777777" w:rsidR="00D974B1" w:rsidRPr="00D974B1" w:rsidRDefault="00D974B1" w:rsidP="00D974B1">
      <w:pPr>
        <w:rPr>
          <w:lang w:val="en-US"/>
        </w:rPr>
      </w:pPr>
      <w:r w:rsidRPr="00D974B1">
        <w:rPr>
          <w:lang w:val="en-US"/>
        </w:rPr>
        <w:t>Only systems that operate by induction allow the optimal</w:t>
      </w:r>
      <w:r>
        <w:rPr>
          <w:lang w:val="en-US"/>
        </w:rPr>
        <w:t xml:space="preserve"> </w:t>
      </w:r>
      <w:r w:rsidRPr="00D974B1">
        <w:rPr>
          <w:lang w:val="en-US"/>
        </w:rPr>
        <w:t>detection and, above all, accuracy required for road cycling.</w:t>
      </w:r>
      <w:r>
        <w:rPr>
          <w:lang w:val="en-US"/>
        </w:rPr>
        <w:t xml:space="preserve"> </w:t>
      </w:r>
      <w:r w:rsidRPr="00D974B1">
        <w:rPr>
          <w:lang w:val="en-US"/>
        </w:rPr>
        <w:t>A magnetic field created by a detection loop on the ground</w:t>
      </w:r>
    </w:p>
    <w:p w14:paraId="3CFC7BB2" w14:textId="77777777" w:rsidR="00D974B1" w:rsidRPr="00D974B1" w:rsidRDefault="00D974B1" w:rsidP="00D974B1">
      <w:pPr>
        <w:rPr>
          <w:lang w:val="en-US"/>
        </w:rPr>
      </w:pPr>
      <w:r w:rsidRPr="00D974B1">
        <w:rPr>
          <w:lang w:val="en-US"/>
        </w:rPr>
        <w:t>activates the transponder which then emits a signal.</w:t>
      </w:r>
      <w:r>
        <w:rPr>
          <w:lang w:val="en-US"/>
        </w:rPr>
        <w:t xml:space="preserve"> </w:t>
      </w:r>
      <w:r w:rsidRPr="00D974B1">
        <w:rPr>
          <w:lang w:val="en-US"/>
        </w:rPr>
        <w:t>The decoder analyses the signals and transmits</w:t>
      </w:r>
      <w:r>
        <w:rPr>
          <w:lang w:val="en-US"/>
        </w:rPr>
        <w:t xml:space="preserve"> </w:t>
      </w:r>
      <w:r w:rsidRPr="00D974B1">
        <w:rPr>
          <w:lang w:val="en-US"/>
        </w:rPr>
        <w:t>the classification to an accuracy of 1/1000 of a second.</w:t>
      </w:r>
    </w:p>
    <w:p w14:paraId="3D22259E" w14:textId="77777777" w:rsidR="00C15434" w:rsidRDefault="00C15434" w:rsidP="00D974B1">
      <w:pPr>
        <w:rPr>
          <w:lang w:val="en-US"/>
        </w:rPr>
      </w:pPr>
    </w:p>
    <w:p w14:paraId="620A02F3" w14:textId="77777777" w:rsidR="00D974B1" w:rsidRPr="00D974B1" w:rsidRDefault="00D974B1" w:rsidP="00D974B1">
      <w:pPr>
        <w:rPr>
          <w:lang w:val="en-US"/>
        </w:rPr>
      </w:pPr>
      <w:r w:rsidRPr="00D974B1">
        <w:rPr>
          <w:lang w:val="en-US"/>
        </w:rPr>
        <w:t>2.2.3 Limits of</w:t>
      </w:r>
      <w:r>
        <w:rPr>
          <w:lang w:val="en-US"/>
        </w:rPr>
        <w:t xml:space="preserve"> </w:t>
      </w:r>
      <w:r w:rsidRPr="00D974B1">
        <w:rPr>
          <w:lang w:val="en-US"/>
        </w:rPr>
        <w:t>the system</w:t>
      </w:r>
    </w:p>
    <w:p w14:paraId="35201B57" w14:textId="77777777" w:rsidR="00D974B1" w:rsidRPr="00D974B1" w:rsidRDefault="00D974B1" w:rsidP="00D974B1">
      <w:pPr>
        <w:rPr>
          <w:lang w:val="en-US"/>
        </w:rPr>
      </w:pPr>
      <w:r w:rsidRPr="00D974B1">
        <w:rPr>
          <w:lang w:val="en-US"/>
        </w:rPr>
        <w:t>Even if the measurement accuracy of the timing system</w:t>
      </w:r>
      <w:r>
        <w:rPr>
          <w:lang w:val="en-US"/>
        </w:rPr>
        <w:t xml:space="preserve"> </w:t>
      </w:r>
      <w:r w:rsidRPr="00D974B1">
        <w:rPr>
          <w:lang w:val="en-US"/>
        </w:rPr>
        <w:t>is 1/1000 of a second, the position of the transponder</w:t>
      </w:r>
      <w:r>
        <w:rPr>
          <w:lang w:val="en-US"/>
        </w:rPr>
        <w:t xml:space="preserve"> </w:t>
      </w:r>
      <w:r w:rsidRPr="00D974B1">
        <w:rPr>
          <w:lang w:val="en-US"/>
        </w:rPr>
        <w:t>on the bicycle is never exactly the same for all competitors.</w:t>
      </w:r>
    </w:p>
    <w:p w14:paraId="2BC5A422" w14:textId="77777777" w:rsidR="00D974B1" w:rsidRDefault="00D974B1" w:rsidP="00D974B1">
      <w:pPr>
        <w:rPr>
          <w:lang w:val="en-US"/>
        </w:rPr>
      </w:pPr>
      <w:r w:rsidRPr="00D974B1">
        <w:rPr>
          <w:lang w:val="en-US"/>
        </w:rPr>
        <w:t>The orientation of the transponder within the detection field</w:t>
      </w:r>
      <w:r>
        <w:rPr>
          <w:lang w:val="en-US"/>
        </w:rPr>
        <w:t xml:space="preserve"> </w:t>
      </w:r>
      <w:r w:rsidRPr="00D974B1">
        <w:rPr>
          <w:lang w:val="en-US"/>
        </w:rPr>
        <w:t>can be significant and can afford an advantage to an individual</w:t>
      </w:r>
      <w:r>
        <w:rPr>
          <w:lang w:val="en-US"/>
        </w:rPr>
        <w:t xml:space="preserve"> </w:t>
      </w:r>
      <w:r w:rsidRPr="00D974B1">
        <w:rPr>
          <w:lang w:val="en-US"/>
        </w:rPr>
        <w:t>competitor.</w:t>
      </w:r>
    </w:p>
    <w:p w14:paraId="583689C9" w14:textId="77777777" w:rsidR="00C15434" w:rsidRPr="00C15434" w:rsidRDefault="00C15434" w:rsidP="00C15434">
      <w:pPr>
        <w:rPr>
          <w:lang w:val="en-US"/>
        </w:rPr>
      </w:pPr>
      <w:r w:rsidRPr="00C15434">
        <w:rPr>
          <w:lang w:val="en-US"/>
        </w:rPr>
        <w:t>Using this timing system alone, checks cannot be conducted</w:t>
      </w:r>
      <w:r>
        <w:rPr>
          <w:lang w:val="en-US"/>
        </w:rPr>
        <w:t xml:space="preserve"> </w:t>
      </w:r>
      <w:r w:rsidRPr="00C15434">
        <w:rPr>
          <w:lang w:val="en-US"/>
        </w:rPr>
        <w:t>for bike changes or riders carrying several transponders.</w:t>
      </w:r>
    </w:p>
    <w:p w14:paraId="3F50D144" w14:textId="77777777" w:rsidR="00C15434" w:rsidRPr="00C15434" w:rsidRDefault="00C15434" w:rsidP="00C15434">
      <w:pPr>
        <w:rPr>
          <w:lang w:val="en-US"/>
        </w:rPr>
      </w:pPr>
      <w:r w:rsidRPr="00C15434">
        <w:rPr>
          <w:lang w:val="en-US"/>
        </w:rPr>
        <w:t>The position of the transponder always vary slightly from one</w:t>
      </w:r>
      <w:r>
        <w:rPr>
          <w:lang w:val="en-US"/>
        </w:rPr>
        <w:t xml:space="preserve"> </w:t>
      </w:r>
      <w:r w:rsidRPr="00C15434">
        <w:rPr>
          <w:lang w:val="en-US"/>
        </w:rPr>
        <w:t>rider to another. The gap between two riders may only be</w:t>
      </w:r>
      <w:r>
        <w:rPr>
          <w:lang w:val="en-US"/>
        </w:rPr>
        <w:t xml:space="preserve"> </w:t>
      </w:r>
      <w:proofErr w:type="spellStart"/>
      <w:r w:rsidRPr="00C15434">
        <w:rPr>
          <w:lang w:val="en-US"/>
        </w:rPr>
        <w:t>centimetres</w:t>
      </w:r>
      <w:proofErr w:type="spellEnd"/>
      <w:r w:rsidRPr="00C15434">
        <w:rPr>
          <w:lang w:val="en-US"/>
        </w:rPr>
        <w:t xml:space="preserve"> or even </w:t>
      </w:r>
      <w:proofErr w:type="spellStart"/>
      <w:r w:rsidRPr="00C15434">
        <w:rPr>
          <w:lang w:val="en-US"/>
        </w:rPr>
        <w:t>millimetres</w:t>
      </w:r>
      <w:proofErr w:type="spellEnd"/>
      <w:r w:rsidRPr="00C15434">
        <w:rPr>
          <w:lang w:val="en-US"/>
        </w:rPr>
        <w:t xml:space="preserve"> in a sprint at over 60 km/h.</w:t>
      </w:r>
    </w:p>
    <w:p w14:paraId="1A78F11A" w14:textId="77777777" w:rsidR="00D974B1" w:rsidRDefault="00C15434" w:rsidP="00C15434">
      <w:pPr>
        <w:rPr>
          <w:lang w:val="en-US"/>
        </w:rPr>
      </w:pPr>
      <w:r w:rsidRPr="00C15434">
        <w:rPr>
          <w:lang w:val="en-US"/>
        </w:rPr>
        <w:t>Time gaps between riders are determined by the difference</w:t>
      </w:r>
      <w:r>
        <w:rPr>
          <w:lang w:val="en-US"/>
        </w:rPr>
        <w:t xml:space="preserve"> </w:t>
      </w:r>
      <w:r w:rsidRPr="00C15434">
        <w:rPr>
          <w:lang w:val="en-US"/>
        </w:rPr>
        <w:t>between the tangent of the rear wheel of the last rider in</w:t>
      </w:r>
      <w:r>
        <w:rPr>
          <w:lang w:val="en-US"/>
        </w:rPr>
        <w:t xml:space="preserve"> </w:t>
      </w:r>
      <w:r w:rsidRPr="00C15434">
        <w:rPr>
          <w:lang w:val="en-US"/>
        </w:rPr>
        <w:t>a group and the tangent of the front wheel of the first rider</w:t>
      </w:r>
      <w:r>
        <w:rPr>
          <w:lang w:val="en-US"/>
        </w:rPr>
        <w:t xml:space="preserve"> </w:t>
      </w:r>
      <w:r w:rsidRPr="00C15434">
        <w:rPr>
          <w:lang w:val="en-US"/>
        </w:rPr>
        <w:t>in the following group (or individual rider).</w:t>
      </w:r>
      <w:r>
        <w:rPr>
          <w:lang w:val="en-US"/>
        </w:rPr>
        <w:t xml:space="preserve"> </w:t>
      </w:r>
      <w:r w:rsidRPr="00C15434">
        <w:rPr>
          <w:lang w:val="en-US"/>
        </w:rPr>
        <w:t>This rule cannot be applied when time is measured using</w:t>
      </w:r>
      <w:r>
        <w:rPr>
          <w:lang w:val="en-US"/>
        </w:rPr>
        <w:t xml:space="preserve"> </w:t>
      </w:r>
      <w:r w:rsidRPr="00C15434">
        <w:rPr>
          <w:lang w:val="en-US"/>
        </w:rPr>
        <w:t>transponders</w:t>
      </w:r>
      <w:r>
        <w:rPr>
          <w:lang w:val="en-US"/>
        </w:rPr>
        <w:t>.</w:t>
      </w:r>
    </w:p>
    <w:p w14:paraId="2CC62C4B" w14:textId="77777777" w:rsidR="00C15434" w:rsidRDefault="00C15434" w:rsidP="00C15434">
      <w:pPr>
        <w:rPr>
          <w:lang w:val="en-US"/>
        </w:rPr>
      </w:pPr>
    </w:p>
    <w:p w14:paraId="499DF56A" w14:textId="77777777" w:rsidR="00C15434" w:rsidRDefault="00C15434" w:rsidP="00C15434">
      <w:pPr>
        <w:rPr>
          <w:lang w:val="en-US"/>
        </w:rPr>
      </w:pPr>
      <w:r w:rsidRPr="00C15434">
        <w:rPr>
          <w:lang w:val="en-US"/>
        </w:rPr>
        <w:t>2.2.4 Common equipment requirements</w:t>
      </w:r>
    </w:p>
    <w:p w14:paraId="4BDCB7E0" w14:textId="77777777" w:rsidR="00C15434" w:rsidRPr="00C15434" w:rsidRDefault="00C15434" w:rsidP="00C15434">
      <w:pPr>
        <w:rPr>
          <w:lang w:val="en-US"/>
        </w:rPr>
      </w:pPr>
      <w:r w:rsidRPr="00C15434">
        <w:rPr>
          <w:lang w:val="en-US"/>
        </w:rPr>
        <w:t>a) Detection technology</w:t>
      </w:r>
      <w:r>
        <w:rPr>
          <w:lang w:val="en-US"/>
        </w:rPr>
        <w:t xml:space="preserve">: </w:t>
      </w:r>
      <w:r w:rsidRPr="00C15434">
        <w:rPr>
          <w:lang w:val="en-US"/>
        </w:rPr>
        <w:t>Magnetic induction.</w:t>
      </w:r>
    </w:p>
    <w:p w14:paraId="6D86FA71" w14:textId="77777777" w:rsidR="00C15434" w:rsidRPr="00C15434" w:rsidRDefault="00C15434" w:rsidP="00C15434">
      <w:pPr>
        <w:rPr>
          <w:lang w:val="en-US"/>
        </w:rPr>
      </w:pPr>
      <w:r w:rsidRPr="00C15434">
        <w:rPr>
          <w:lang w:val="en-US"/>
        </w:rPr>
        <w:t>b) Transponder types</w:t>
      </w:r>
      <w:r>
        <w:rPr>
          <w:lang w:val="en-US"/>
        </w:rPr>
        <w:t xml:space="preserve">: </w:t>
      </w:r>
      <w:r w:rsidRPr="00C15434">
        <w:rPr>
          <w:lang w:val="en-US"/>
        </w:rPr>
        <w:t>Active (contain a battery).</w:t>
      </w:r>
    </w:p>
    <w:p w14:paraId="6E42BABB" w14:textId="77777777" w:rsidR="00C15434" w:rsidRPr="00C15434" w:rsidRDefault="00C15434" w:rsidP="00C15434">
      <w:pPr>
        <w:rPr>
          <w:lang w:val="en-US"/>
        </w:rPr>
      </w:pPr>
      <w:r w:rsidRPr="00C15434">
        <w:rPr>
          <w:lang w:val="en-US"/>
        </w:rPr>
        <w:t>c) Transponder weight</w:t>
      </w:r>
      <w:r>
        <w:rPr>
          <w:lang w:val="en-US"/>
        </w:rPr>
        <w:t xml:space="preserve">: </w:t>
      </w:r>
      <w:r w:rsidRPr="00C15434">
        <w:rPr>
          <w:lang w:val="en-US"/>
        </w:rPr>
        <w:t>Less than 20 g, not including clip.</w:t>
      </w:r>
    </w:p>
    <w:p w14:paraId="1102978A" w14:textId="77777777" w:rsidR="00C15434" w:rsidRPr="00C15434" w:rsidRDefault="00C15434" w:rsidP="00C15434">
      <w:pPr>
        <w:rPr>
          <w:lang w:val="en-US"/>
        </w:rPr>
      </w:pPr>
      <w:r w:rsidRPr="00C15434">
        <w:rPr>
          <w:lang w:val="en-US"/>
        </w:rPr>
        <w:t>d) Accuracy required</w:t>
      </w:r>
      <w:r>
        <w:rPr>
          <w:lang w:val="en-US"/>
        </w:rPr>
        <w:t xml:space="preserve">: </w:t>
      </w:r>
      <w:r w:rsidRPr="00C15434">
        <w:rPr>
          <w:lang w:val="en-US"/>
        </w:rPr>
        <w:t>Precision: 0.001 sec, 1/1000 of a second.</w:t>
      </w:r>
    </w:p>
    <w:p w14:paraId="2B7C497F" w14:textId="77777777" w:rsidR="00C15434" w:rsidRPr="00C15434" w:rsidRDefault="00C15434" w:rsidP="00C15434">
      <w:pPr>
        <w:rPr>
          <w:lang w:val="en-US"/>
        </w:rPr>
      </w:pPr>
      <w:r w:rsidRPr="00C15434">
        <w:rPr>
          <w:lang w:val="en-US"/>
        </w:rPr>
        <w:t>e) Anti-interference</w:t>
      </w:r>
      <w:r>
        <w:rPr>
          <w:lang w:val="en-US"/>
        </w:rPr>
        <w:t xml:space="preserve">: </w:t>
      </w:r>
      <w:r w:rsidRPr="00C15434">
        <w:rPr>
          <w:lang w:val="en-US"/>
        </w:rPr>
        <w:t>The system must be able to process up to 50 simultaneous</w:t>
      </w:r>
      <w:r>
        <w:rPr>
          <w:lang w:val="en-US"/>
        </w:rPr>
        <w:t xml:space="preserve"> </w:t>
      </w:r>
      <w:r w:rsidRPr="00C15434">
        <w:rPr>
          <w:lang w:val="en-US"/>
        </w:rPr>
        <w:t>detections in five seconds.</w:t>
      </w:r>
    </w:p>
    <w:p w14:paraId="5A1C6819" w14:textId="77777777" w:rsidR="00C15434" w:rsidRPr="00C15434" w:rsidRDefault="00C15434" w:rsidP="00C15434">
      <w:pPr>
        <w:rPr>
          <w:lang w:val="en-US"/>
        </w:rPr>
      </w:pPr>
      <w:r w:rsidRPr="00C15434">
        <w:rPr>
          <w:lang w:val="en-US"/>
        </w:rPr>
        <w:t>f) Maximum detection speed</w:t>
      </w:r>
      <w:r>
        <w:rPr>
          <w:lang w:val="en-US"/>
        </w:rPr>
        <w:t>: U</w:t>
      </w:r>
      <w:r w:rsidRPr="00C15434">
        <w:rPr>
          <w:lang w:val="en-US"/>
        </w:rPr>
        <w:t>p to 90 km/h.</w:t>
      </w:r>
    </w:p>
    <w:p w14:paraId="0ED2748E" w14:textId="77777777" w:rsidR="00C15434" w:rsidRDefault="00C15434" w:rsidP="00C15434">
      <w:pPr>
        <w:rPr>
          <w:lang w:val="en-US"/>
        </w:rPr>
      </w:pPr>
      <w:r w:rsidRPr="00C15434">
        <w:rPr>
          <w:lang w:val="en-US"/>
        </w:rPr>
        <w:t>g) Detection loop</w:t>
      </w:r>
      <w:r>
        <w:rPr>
          <w:lang w:val="en-US"/>
        </w:rPr>
        <w:t xml:space="preserve">: </w:t>
      </w:r>
      <w:r w:rsidRPr="00C15434">
        <w:rPr>
          <w:lang w:val="en-US"/>
        </w:rPr>
        <w:t>This must comprise cables traversing the road. Mats or other</w:t>
      </w:r>
      <w:r>
        <w:rPr>
          <w:lang w:val="en-US"/>
        </w:rPr>
        <w:t xml:space="preserve"> </w:t>
      </w:r>
      <w:r w:rsidRPr="00C15434">
        <w:rPr>
          <w:lang w:val="en-US"/>
        </w:rPr>
        <w:t>devices over 5 mm thick are prohibited for safety reasons.</w:t>
      </w:r>
    </w:p>
    <w:p w14:paraId="3ACE2D86" w14:textId="77777777" w:rsidR="00C15434" w:rsidRDefault="00C15434">
      <w:pPr>
        <w:spacing w:after="200" w:line="276" w:lineRule="auto"/>
        <w:rPr>
          <w:lang w:val="en-US"/>
        </w:rPr>
      </w:pPr>
      <w:r>
        <w:rPr>
          <w:lang w:val="en-US"/>
        </w:rPr>
        <w:br w:type="page"/>
      </w:r>
    </w:p>
    <w:p w14:paraId="12B54187" w14:textId="77777777" w:rsidR="00C15434" w:rsidRDefault="00C15434" w:rsidP="00C15434">
      <w:pPr>
        <w:rPr>
          <w:lang w:val="en-US"/>
        </w:rPr>
      </w:pPr>
      <w:r w:rsidRPr="00C15434">
        <w:rPr>
          <w:lang w:val="en-US"/>
        </w:rPr>
        <w:lastRenderedPageBreak/>
        <w:t>2.2.7 Configuration</w:t>
      </w:r>
    </w:p>
    <w:p w14:paraId="4E9F9555" w14:textId="77777777" w:rsidR="00C15434" w:rsidRDefault="00C15434" w:rsidP="00C15434">
      <w:pPr>
        <w:rPr>
          <w:lang w:val="en-US"/>
        </w:rPr>
      </w:pPr>
      <w:r w:rsidRPr="00C15434">
        <w:rPr>
          <w:noProof/>
          <w:lang w:eastAsia="de-DE"/>
        </w:rPr>
        <w:drawing>
          <wp:inline distT="0" distB="0" distL="0" distR="0" wp14:anchorId="33B2E104" wp14:editId="706F28F2">
            <wp:extent cx="5277587" cy="5934903"/>
            <wp:effectExtent l="0" t="0" r="0" b="8890"/>
            <wp:docPr id="39958" name="Grafik 39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77587" cy="5934903"/>
                    </a:xfrm>
                    <a:prstGeom prst="rect">
                      <a:avLst/>
                    </a:prstGeom>
                  </pic:spPr>
                </pic:pic>
              </a:graphicData>
            </a:graphic>
          </wp:inline>
        </w:drawing>
      </w:r>
    </w:p>
    <w:p w14:paraId="5B30CE0C" w14:textId="77777777" w:rsidR="00C15434" w:rsidRDefault="00C15434" w:rsidP="00C15434">
      <w:pPr>
        <w:rPr>
          <w:lang w:val="en-US"/>
        </w:rPr>
      </w:pPr>
      <w:r w:rsidRPr="00C15434">
        <w:rPr>
          <w:lang w:val="en-US"/>
        </w:rPr>
        <w:t>2.2.8 Equipment that is</w:t>
      </w:r>
      <w:r>
        <w:rPr>
          <w:lang w:val="en-US"/>
        </w:rPr>
        <w:t xml:space="preserve"> </w:t>
      </w:r>
      <w:r w:rsidRPr="00C15434">
        <w:rPr>
          <w:lang w:val="en-US"/>
        </w:rPr>
        <w:t>not recommended</w:t>
      </w:r>
    </w:p>
    <w:p w14:paraId="7A5D78F9" w14:textId="77777777" w:rsidR="00C15434" w:rsidRPr="00C15434" w:rsidRDefault="00C15434" w:rsidP="00C15434">
      <w:pPr>
        <w:rPr>
          <w:lang w:val="en-US"/>
        </w:rPr>
      </w:pPr>
      <w:r w:rsidRPr="00C15434">
        <w:rPr>
          <w:lang w:val="en-US"/>
        </w:rPr>
        <w:t>Identification using passive tags (usually labels):</w:t>
      </w:r>
      <w:r>
        <w:rPr>
          <w:lang w:val="en-US"/>
        </w:rPr>
        <w:t xml:space="preserve"> </w:t>
      </w:r>
      <w:r w:rsidRPr="00C15434">
        <w:rPr>
          <w:lang w:val="en-US"/>
        </w:rPr>
        <w:t>Passive tags are activated when they pass through a field</w:t>
      </w:r>
      <w:r>
        <w:rPr>
          <w:lang w:val="en-US"/>
        </w:rPr>
        <w:t xml:space="preserve"> </w:t>
      </w:r>
      <w:r w:rsidRPr="00C15434">
        <w:rPr>
          <w:lang w:val="en-US"/>
        </w:rPr>
        <w:t>transmitted from an antenna at a frequency of 125 KHz</w:t>
      </w:r>
      <w:r>
        <w:rPr>
          <w:lang w:val="en-US"/>
        </w:rPr>
        <w:t xml:space="preserve"> </w:t>
      </w:r>
      <w:r w:rsidRPr="00C15434">
        <w:rPr>
          <w:lang w:val="en-US"/>
        </w:rPr>
        <w:t>or13.56 MHz depending on the type of tag used.</w:t>
      </w:r>
      <w:r w:rsidR="00691609">
        <w:rPr>
          <w:lang w:val="en-US"/>
        </w:rPr>
        <w:t xml:space="preserve"> </w:t>
      </w:r>
      <w:r w:rsidRPr="00C15434">
        <w:rPr>
          <w:lang w:val="en-US"/>
        </w:rPr>
        <w:t xml:space="preserve">This type of system allows objects or people to be </w:t>
      </w:r>
      <w:r>
        <w:rPr>
          <w:lang w:val="en-US"/>
        </w:rPr>
        <w:t xml:space="preserve">recognized </w:t>
      </w:r>
      <w:r w:rsidRPr="00C15434">
        <w:rPr>
          <w:lang w:val="en-US"/>
        </w:rPr>
        <w:t>at a maximum distance of 1 m in an undisturbed environment.</w:t>
      </w:r>
      <w:r>
        <w:rPr>
          <w:lang w:val="en-US"/>
        </w:rPr>
        <w:t xml:space="preserve"> </w:t>
      </w:r>
      <w:r w:rsidRPr="00C15434">
        <w:rPr>
          <w:lang w:val="en-US"/>
        </w:rPr>
        <w:t xml:space="preserve">The response time using this label is approximately 20 </w:t>
      </w:r>
      <w:proofErr w:type="spellStart"/>
      <w:r w:rsidRPr="00C15434">
        <w:rPr>
          <w:lang w:val="en-US"/>
        </w:rPr>
        <w:t>ms</w:t>
      </w:r>
      <w:proofErr w:type="spellEnd"/>
      <w:r>
        <w:rPr>
          <w:lang w:val="en-US"/>
        </w:rPr>
        <w:t xml:space="preserve"> </w:t>
      </w:r>
      <w:r w:rsidRPr="00C15434">
        <w:rPr>
          <w:lang w:val="en-US"/>
        </w:rPr>
        <w:t>when a single label is in the antenna’s field. If two or three</w:t>
      </w:r>
      <w:r>
        <w:rPr>
          <w:lang w:val="en-US"/>
        </w:rPr>
        <w:t xml:space="preserve"> </w:t>
      </w:r>
      <w:r w:rsidRPr="00C15434">
        <w:rPr>
          <w:lang w:val="en-US"/>
        </w:rPr>
        <w:t>labels are in the field, this leads to interference which is</w:t>
      </w:r>
      <w:r>
        <w:rPr>
          <w:lang w:val="en-US"/>
        </w:rPr>
        <w:t xml:space="preserve"> </w:t>
      </w:r>
      <w:r w:rsidRPr="00C15434">
        <w:rPr>
          <w:lang w:val="en-US"/>
        </w:rPr>
        <w:t>resolved to the detriment of response time which can rise</w:t>
      </w:r>
      <w:r>
        <w:rPr>
          <w:lang w:val="en-US"/>
        </w:rPr>
        <w:t xml:space="preserve"> </w:t>
      </w:r>
      <w:r w:rsidRPr="00C15434">
        <w:rPr>
          <w:lang w:val="en-US"/>
        </w:rPr>
        <w:t xml:space="preserve">to up to 100 </w:t>
      </w:r>
      <w:proofErr w:type="spellStart"/>
      <w:r w:rsidRPr="00C15434">
        <w:rPr>
          <w:lang w:val="en-US"/>
        </w:rPr>
        <w:t>ms.</w:t>
      </w:r>
      <w:proofErr w:type="spellEnd"/>
      <w:r w:rsidRPr="00C15434">
        <w:rPr>
          <w:lang w:val="en-US"/>
        </w:rPr>
        <w:t xml:space="preserve"> Such a system clearly </w:t>
      </w:r>
      <w:r w:rsidR="00691609" w:rsidRPr="00C15434">
        <w:rPr>
          <w:lang w:val="en-US"/>
        </w:rPr>
        <w:t>cannot</w:t>
      </w:r>
      <w:r w:rsidRPr="00C15434">
        <w:rPr>
          <w:lang w:val="en-US"/>
        </w:rPr>
        <w:t xml:space="preserve"> be used</w:t>
      </w:r>
      <w:r>
        <w:rPr>
          <w:lang w:val="en-US"/>
        </w:rPr>
        <w:t xml:space="preserve"> </w:t>
      </w:r>
      <w:r w:rsidRPr="00C15434">
        <w:rPr>
          <w:lang w:val="en-US"/>
        </w:rPr>
        <w:t>for timekeeping to an accuracy of 1/1000 of a second.</w:t>
      </w:r>
    </w:p>
    <w:p w14:paraId="6EF6E7C2" w14:textId="77777777" w:rsidR="00C15434" w:rsidRDefault="00C15434" w:rsidP="00C15434">
      <w:pPr>
        <w:rPr>
          <w:lang w:val="en-US"/>
        </w:rPr>
      </w:pPr>
      <w:r w:rsidRPr="00C15434">
        <w:rPr>
          <w:lang w:val="en-US"/>
        </w:rPr>
        <w:t>• Radio-frequency identification:</w:t>
      </w:r>
      <w:r w:rsidR="00691609">
        <w:rPr>
          <w:lang w:val="en-US"/>
        </w:rPr>
        <w:t xml:space="preserve"> </w:t>
      </w:r>
      <w:r w:rsidRPr="00C15434">
        <w:rPr>
          <w:lang w:val="en-US"/>
        </w:rPr>
        <w:t>The principle consists of providing each competitor with</w:t>
      </w:r>
      <w:r>
        <w:rPr>
          <w:lang w:val="en-US"/>
        </w:rPr>
        <w:t xml:space="preserve"> </w:t>
      </w:r>
      <w:r w:rsidRPr="00C15434">
        <w:rPr>
          <w:lang w:val="en-US"/>
        </w:rPr>
        <w:t>a small radio transmitter that produces a unique code.</w:t>
      </w:r>
      <w:r>
        <w:rPr>
          <w:lang w:val="en-US"/>
        </w:rPr>
        <w:t xml:space="preserve"> </w:t>
      </w:r>
      <w:r w:rsidRPr="00C15434">
        <w:rPr>
          <w:lang w:val="en-US"/>
        </w:rPr>
        <w:t>This type of system circumvents interference problems</w:t>
      </w:r>
      <w:r>
        <w:rPr>
          <w:lang w:val="en-US"/>
        </w:rPr>
        <w:t xml:space="preserve"> </w:t>
      </w:r>
      <w:r w:rsidRPr="00C15434">
        <w:rPr>
          <w:lang w:val="en-US"/>
        </w:rPr>
        <w:t>(one or more competitors in the antenna’s field) but it is not</w:t>
      </w:r>
      <w:r>
        <w:rPr>
          <w:lang w:val="en-US"/>
        </w:rPr>
        <w:t xml:space="preserve"> </w:t>
      </w:r>
      <w:r w:rsidRPr="00C15434">
        <w:rPr>
          <w:lang w:val="en-US"/>
        </w:rPr>
        <w:t>particularly accurate due to the omnidirectional radiation</w:t>
      </w:r>
      <w:r>
        <w:rPr>
          <w:lang w:val="en-US"/>
        </w:rPr>
        <w:t xml:space="preserve"> </w:t>
      </w:r>
      <w:r w:rsidRPr="00C15434">
        <w:rPr>
          <w:lang w:val="en-US"/>
        </w:rPr>
        <w:t>of the reception antenna. This type of system does not</w:t>
      </w:r>
      <w:r>
        <w:rPr>
          <w:lang w:val="en-US"/>
        </w:rPr>
        <w:t xml:space="preserve"> </w:t>
      </w:r>
      <w:r w:rsidRPr="00C15434">
        <w:rPr>
          <w:lang w:val="en-US"/>
        </w:rPr>
        <w:t>overcome possible interference (GSM, TV transmission,</w:t>
      </w:r>
      <w:r>
        <w:rPr>
          <w:lang w:val="en-US"/>
        </w:rPr>
        <w:t xml:space="preserve"> </w:t>
      </w:r>
      <w:r w:rsidRPr="00C15434">
        <w:rPr>
          <w:lang w:val="en-US"/>
        </w:rPr>
        <w:t xml:space="preserve">various remote controls, </w:t>
      </w:r>
      <w:r w:rsidR="00691609" w:rsidRPr="00C15434">
        <w:rPr>
          <w:lang w:val="en-US"/>
        </w:rPr>
        <w:t>etc.</w:t>
      </w:r>
      <w:r w:rsidRPr="00C15434">
        <w:rPr>
          <w:lang w:val="en-US"/>
        </w:rPr>
        <w:t>).</w:t>
      </w:r>
    </w:p>
    <w:p w14:paraId="1125EEB2" w14:textId="77777777" w:rsidR="00C15434" w:rsidRDefault="00C15434" w:rsidP="00C15434">
      <w:pPr>
        <w:spacing w:after="200" w:line="276" w:lineRule="auto"/>
      </w:pPr>
      <w:r w:rsidRPr="00B92052">
        <w:rPr>
          <w:b/>
        </w:rPr>
        <w:lastRenderedPageBreak/>
        <w:t>Messgenauigkeit in Anhängig von der Geschwindigkeit</w:t>
      </w:r>
    </w:p>
    <w:p w14:paraId="7742E7D2" w14:textId="77777777" w:rsidR="00C15434" w:rsidRDefault="00C15434" w:rsidP="00C15434">
      <w:pPr>
        <w:spacing w:after="200" w:line="276" w:lineRule="auto"/>
      </w:pPr>
      <w:r>
        <w:rPr>
          <w:noProof/>
          <w:lang w:eastAsia="de-DE"/>
        </w:rPr>
        <w:drawing>
          <wp:inline distT="0" distB="0" distL="0" distR="0" wp14:anchorId="7382CB97" wp14:editId="7BC94D79">
            <wp:extent cx="6262142" cy="3495675"/>
            <wp:effectExtent l="0" t="0" r="5715" b="0"/>
            <wp:docPr id="39960" name="Grafik 39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71800" cy="3501066"/>
                    </a:xfrm>
                    <a:prstGeom prst="rect">
                      <a:avLst/>
                    </a:prstGeom>
                    <a:noFill/>
                  </pic:spPr>
                </pic:pic>
              </a:graphicData>
            </a:graphic>
          </wp:inline>
        </w:drawing>
      </w:r>
    </w:p>
    <w:p w14:paraId="5CC4563A" w14:textId="77777777" w:rsidR="00C15434" w:rsidRDefault="00B92052" w:rsidP="00C15434">
      <w:pPr>
        <w:spacing w:after="200" w:line="276" w:lineRule="auto"/>
      </w:pPr>
      <w:r>
        <w:t xml:space="preserve">Passive Transponder messen auf einen Meter genau, aktive </w:t>
      </w:r>
      <w:proofErr w:type="spellStart"/>
      <w:r>
        <w:t>Transpoder</w:t>
      </w:r>
      <w:proofErr w:type="spellEnd"/>
      <w:r>
        <w:t xml:space="preserve"> auf Zentimeter genau.</w:t>
      </w:r>
    </w:p>
    <w:p w14:paraId="732CE17C" w14:textId="77777777" w:rsidR="00C15434" w:rsidRDefault="0051505E" w:rsidP="00C15434">
      <w:pPr>
        <w:spacing w:after="200" w:line="276" w:lineRule="auto"/>
      </w:pPr>
      <w:r>
        <w:t>Beispiel: Ziel Durchfahrt mit 45 km/h</w:t>
      </w:r>
    </w:p>
    <w:p w14:paraId="1BD339E6" w14:textId="77777777" w:rsidR="0051505E" w:rsidRPr="0051505E" w:rsidRDefault="0051505E" w:rsidP="00C15434">
      <w:pPr>
        <w:spacing w:after="200" w:line="276" w:lineRule="auto"/>
      </w:pPr>
      <w:r w:rsidRPr="0051505E">
        <w:t>Aktive Transponder mit Response/</w:t>
      </w:r>
      <w:proofErr w:type="spellStart"/>
      <w:r w:rsidRPr="0051505E">
        <w:t>Detection</w:t>
      </w:r>
      <w:proofErr w:type="spellEnd"/>
      <w:r w:rsidRPr="0051505E">
        <w:t xml:space="preserve"> Time von 100 </w:t>
      </w:r>
      <w:proofErr w:type="spellStart"/>
      <w:r w:rsidRPr="0051505E">
        <w:t>ms</w:t>
      </w:r>
      <w:proofErr w:type="spellEnd"/>
      <w:r w:rsidRPr="0051505E">
        <w:t>: 1,25 m Genauigkeit</w:t>
      </w:r>
    </w:p>
    <w:p w14:paraId="1160FD1B" w14:textId="77777777" w:rsidR="0051505E" w:rsidRPr="0051505E" w:rsidRDefault="0051505E" w:rsidP="0051505E">
      <w:pPr>
        <w:spacing w:after="200" w:line="276" w:lineRule="auto"/>
      </w:pPr>
      <w:r w:rsidRPr="0051505E">
        <w:t>Aktive Transponder mit Response/</w:t>
      </w:r>
      <w:proofErr w:type="spellStart"/>
      <w:r w:rsidRPr="0051505E">
        <w:t>Detection</w:t>
      </w:r>
      <w:proofErr w:type="spellEnd"/>
      <w:r w:rsidRPr="0051505E">
        <w:t xml:space="preserve"> T</w:t>
      </w:r>
      <w:r w:rsidR="00613C39">
        <w:t>ime von 1</w:t>
      </w:r>
      <w:r w:rsidRPr="0051505E">
        <w:t xml:space="preserve"> </w:t>
      </w:r>
      <w:proofErr w:type="spellStart"/>
      <w:r w:rsidRPr="0051505E">
        <w:t>ms</w:t>
      </w:r>
      <w:proofErr w:type="spellEnd"/>
      <w:r w:rsidRPr="0051505E">
        <w:t xml:space="preserve">: 1,25 </w:t>
      </w:r>
      <w:r w:rsidR="00613C39">
        <w:t>c</w:t>
      </w:r>
      <w:r w:rsidRPr="0051505E">
        <w:t>m Genauigkeit</w:t>
      </w:r>
    </w:p>
    <w:p w14:paraId="50DAB266" w14:textId="77777777" w:rsidR="0051505E" w:rsidRPr="0051505E" w:rsidRDefault="00A1544F" w:rsidP="00C15434">
      <w:pPr>
        <w:spacing w:after="200" w:line="276" w:lineRule="auto"/>
      </w:pPr>
      <w:r>
        <w:t>Deshalb muss zusätzlich zu den passiven Transponder noch ein zweites System (z.B. Zielbildkamera, Videokamera) an der Ziellinie installiert sein.</w:t>
      </w:r>
    </w:p>
    <w:p w14:paraId="70FAD8BB" w14:textId="77777777" w:rsidR="00C15434" w:rsidRPr="0051505E" w:rsidRDefault="00C15434" w:rsidP="00C15434">
      <w:pPr>
        <w:spacing w:after="200" w:line="276" w:lineRule="auto"/>
      </w:pPr>
      <w:r w:rsidRPr="0051505E">
        <w:br w:type="page"/>
      </w:r>
    </w:p>
    <w:p w14:paraId="62596A6E" w14:textId="77777777" w:rsidR="00DE0331" w:rsidRDefault="00DE0331" w:rsidP="00DE0331">
      <w:pPr>
        <w:pStyle w:val="berschrift1"/>
      </w:pPr>
      <w:bookmarkStart w:id="37" w:name="_Toc26113942"/>
      <w:r>
        <w:lastRenderedPageBreak/>
        <w:t>Siegerehrung</w:t>
      </w:r>
      <w:bookmarkEnd w:id="37"/>
    </w:p>
    <w:p w14:paraId="1B54D867" w14:textId="77777777" w:rsidR="00DE0331" w:rsidRDefault="00DE0331" w:rsidP="00DE0331">
      <w:r>
        <w:t xml:space="preserve">Bei Großevents gibt es dafür spezielle </w:t>
      </w:r>
      <w:r w:rsidRPr="00202A95">
        <w:t xml:space="preserve">Sport-Event </w:t>
      </w:r>
      <w:proofErr w:type="gramStart"/>
      <w:r w:rsidRPr="00202A95">
        <w:t>Agentur</w:t>
      </w:r>
      <w:r>
        <w:t>en</w:t>
      </w:r>
      <w:proofErr w:type="gramEnd"/>
      <w:r>
        <w:t xml:space="preserve"> die folgendes organisieren:</w:t>
      </w:r>
    </w:p>
    <w:p w14:paraId="20FEA41D" w14:textId="77777777" w:rsidR="00DE0331" w:rsidRPr="00202A95" w:rsidRDefault="00DE0331" w:rsidP="00DE0331">
      <w:pPr>
        <w:pStyle w:val="Listenabsatz"/>
      </w:pPr>
      <w:r w:rsidRPr="00202A95">
        <w:t>Eröffnungsfeier</w:t>
      </w:r>
    </w:p>
    <w:p w14:paraId="63EAA4F4" w14:textId="77777777" w:rsidR="00DE0331" w:rsidRPr="00202A95" w:rsidRDefault="00DE0331" w:rsidP="00DE0331">
      <w:pPr>
        <w:pStyle w:val="Listenabsatz"/>
      </w:pPr>
      <w:r w:rsidRPr="00202A95">
        <w:t>Siegerehrung mit Medaillen</w:t>
      </w:r>
    </w:p>
    <w:p w14:paraId="3BC71C3A" w14:textId="77777777" w:rsidR="00DE0331" w:rsidRPr="00202A95" w:rsidRDefault="00DE0331" w:rsidP="00DE0331">
      <w:pPr>
        <w:pStyle w:val="Listenabsatz"/>
      </w:pPr>
      <w:r w:rsidRPr="00202A95">
        <w:t>Abschlusszeremonie</w:t>
      </w:r>
    </w:p>
    <w:p w14:paraId="6092B303" w14:textId="77777777" w:rsidR="00DE0331" w:rsidRDefault="00DE0331" w:rsidP="00DE0331">
      <w:pPr>
        <w:spacing w:after="200"/>
      </w:pPr>
    </w:p>
    <w:p w14:paraId="76EA610A" w14:textId="77777777" w:rsidR="00DE0331" w:rsidRDefault="00DE0331" w:rsidP="00DE0331">
      <w:pPr>
        <w:spacing w:after="200"/>
      </w:pPr>
      <w:r>
        <w:t>Leader Box für die Führenden:</w:t>
      </w:r>
    </w:p>
    <w:p w14:paraId="1899AC81" w14:textId="77777777" w:rsidR="00DE0331" w:rsidRDefault="00DE0331" w:rsidP="00DE0331">
      <w:pPr>
        <w:spacing w:after="200"/>
      </w:pPr>
    </w:p>
    <w:p w14:paraId="5A7B8BAE" w14:textId="77777777" w:rsidR="00DE0331" w:rsidRDefault="00DE0331" w:rsidP="00DE0331">
      <w:pPr>
        <w:spacing w:after="200"/>
      </w:pPr>
      <w:r w:rsidRPr="00202A95">
        <w:rPr>
          <w:noProof/>
          <w:lang w:eastAsia="de-DE"/>
        </w:rPr>
        <w:drawing>
          <wp:inline distT="0" distB="0" distL="0" distR="0" wp14:anchorId="74AE1144" wp14:editId="54D956B6">
            <wp:extent cx="6371590" cy="3173095"/>
            <wp:effectExtent l="0" t="0" r="0" b="8255"/>
            <wp:docPr id="38915"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8915" name="Inhaltsplatzhalter 3"/>
                    <pic:cNvPicPr>
                      <a:picLocks noGrp="1" noChangeAspect="1"/>
                    </pic:cNvPicPr>
                  </pic:nvPicPr>
                  <pic:blipFill rotWithShape="1">
                    <a:blip r:embed="rId67" cstate="print">
                      <a:extLst>
                        <a:ext uri="{28A0092B-C50C-407E-A947-70E740481C1C}">
                          <a14:useLocalDpi xmlns:a14="http://schemas.microsoft.com/office/drawing/2010/main" val="0"/>
                        </a:ext>
                      </a:extLst>
                    </a:blip>
                    <a:srcRect t="11667"/>
                    <a:stretch/>
                  </pic:blipFill>
                  <pic:spPr bwMode="auto">
                    <a:xfrm>
                      <a:off x="0" y="0"/>
                      <a:ext cx="6371590" cy="3173095"/>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50AA829A" w14:textId="77777777" w:rsidR="00DE0331" w:rsidRDefault="00DE0331" w:rsidP="00DE0331">
      <w:pPr>
        <w:spacing w:after="200"/>
      </w:pPr>
      <w:r>
        <w:t>Platz für die Siegerehrung:</w:t>
      </w:r>
    </w:p>
    <w:p w14:paraId="38613978" w14:textId="77777777" w:rsidR="00DE0331" w:rsidRDefault="00DE0331" w:rsidP="00DE0331">
      <w:pPr>
        <w:spacing w:after="200"/>
      </w:pPr>
      <w:r w:rsidRPr="00202A95">
        <w:rPr>
          <w:noProof/>
          <w:lang w:eastAsia="de-DE"/>
        </w:rPr>
        <w:drawing>
          <wp:inline distT="0" distB="0" distL="0" distR="0" wp14:anchorId="30E06B72" wp14:editId="2C86BA66">
            <wp:extent cx="6371590" cy="2667000"/>
            <wp:effectExtent l="0" t="0" r="0" b="0"/>
            <wp:docPr id="39939"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9939" name="Inhaltsplatzhalter 3"/>
                    <pic:cNvPicPr>
                      <a:picLocks noGrp="1" noChangeAspect="1"/>
                    </pic:cNvPicPr>
                  </pic:nvPicPr>
                  <pic:blipFill rotWithShape="1">
                    <a:blip r:embed="rId68" cstate="print">
                      <a:extLst>
                        <a:ext uri="{28A0092B-C50C-407E-A947-70E740481C1C}">
                          <a14:useLocalDpi xmlns:a14="http://schemas.microsoft.com/office/drawing/2010/main" val="0"/>
                        </a:ext>
                      </a:extLst>
                    </a:blip>
                    <a:srcRect t="10607" b="15149"/>
                    <a:stretch/>
                  </pic:blipFill>
                  <pic:spPr bwMode="auto">
                    <a:xfrm>
                      <a:off x="0" y="0"/>
                      <a:ext cx="6371590" cy="2667000"/>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04E67D2D" w14:textId="77777777" w:rsidR="008B6BF5" w:rsidRDefault="008B6BF5">
      <w:pPr>
        <w:spacing w:after="200" w:line="276" w:lineRule="auto"/>
      </w:pPr>
      <w:r>
        <w:br w:type="page"/>
      </w:r>
    </w:p>
    <w:p w14:paraId="195CCCE4" w14:textId="77777777" w:rsidR="00CA679C" w:rsidRDefault="008B6BF5" w:rsidP="008B6BF5">
      <w:pPr>
        <w:pStyle w:val="berschrift1"/>
      </w:pPr>
      <w:bookmarkStart w:id="38" w:name="_Toc26113943"/>
      <w:r>
        <w:lastRenderedPageBreak/>
        <w:t>Quellenangaben</w:t>
      </w:r>
      <w:bookmarkEnd w:id="38"/>
    </w:p>
    <w:p w14:paraId="182CFA62" w14:textId="77777777" w:rsidR="008B6BF5" w:rsidRDefault="008B6BF5" w:rsidP="00AB02A7">
      <w:pPr>
        <w:spacing w:after="200"/>
      </w:pPr>
      <w:r>
        <w:t>Die Fotos stammen von folgenden Sport Events:</w:t>
      </w:r>
    </w:p>
    <w:p w14:paraId="108E33E2" w14:textId="77777777" w:rsidR="008B6BF5" w:rsidRDefault="008B6BF5" w:rsidP="008B6BF5">
      <w:pPr>
        <w:pStyle w:val="Listenabsatz"/>
      </w:pPr>
      <w:r>
        <w:t>Nordische Ski WM 2019 in Seefeld</w:t>
      </w:r>
    </w:p>
    <w:p w14:paraId="3A691402" w14:textId="77777777" w:rsidR="008B6BF5" w:rsidRDefault="008B6BF5" w:rsidP="008B6BF5">
      <w:pPr>
        <w:pStyle w:val="Listenabsatz"/>
      </w:pPr>
      <w:r>
        <w:t>München Marathon 2019</w:t>
      </w:r>
    </w:p>
    <w:p w14:paraId="6C315F53" w14:textId="77777777" w:rsidR="008B6BF5" w:rsidRDefault="008B6BF5" w:rsidP="008B6BF5">
      <w:pPr>
        <w:pStyle w:val="Listenabsatz"/>
      </w:pPr>
      <w:r>
        <w:t>Zeitfahren am Tag der Arbeit in Weiden</w:t>
      </w:r>
    </w:p>
    <w:p w14:paraId="3D22E1BF" w14:textId="77777777" w:rsidR="008B6BF5" w:rsidRDefault="008B6BF5" w:rsidP="008B6BF5">
      <w:pPr>
        <w:pStyle w:val="Listenabsatz"/>
      </w:pPr>
      <w:r>
        <w:t>Bay. Meisterschaft im Einzelzeitfahren 2017 in Pillnach</w:t>
      </w:r>
    </w:p>
    <w:p w14:paraId="7E3B3A1E" w14:textId="77777777" w:rsidR="008B6BF5" w:rsidRDefault="008B6BF5" w:rsidP="008B6BF5">
      <w:pPr>
        <w:pStyle w:val="Listenabsatz"/>
      </w:pPr>
      <w:r>
        <w:t>MTB Rennen vom SV Mehring 2019</w:t>
      </w:r>
    </w:p>
    <w:p w14:paraId="41319A04" w14:textId="77777777" w:rsidR="008B6BF5" w:rsidRDefault="00D57848" w:rsidP="001249B1">
      <w:pPr>
        <w:pStyle w:val="Listenabsatz"/>
        <w:rPr>
          <w:lang w:val="en-US"/>
        </w:rPr>
      </w:pPr>
      <w:r>
        <w:rPr>
          <w:lang w:val="en-US"/>
        </w:rPr>
        <w:t>“</w:t>
      </w:r>
      <w:r w:rsidRPr="00D57848">
        <w:rPr>
          <w:lang w:val="en-US"/>
        </w:rPr>
        <w:t>The Timekeeping guide for provider</w:t>
      </w:r>
      <w:r>
        <w:rPr>
          <w:lang w:val="en-US"/>
        </w:rPr>
        <w:t>”</w:t>
      </w:r>
      <w:r w:rsidRPr="00D57848">
        <w:rPr>
          <w:lang w:val="en-US"/>
        </w:rPr>
        <w:t xml:space="preserve"> von der </w:t>
      </w:r>
      <w:r>
        <w:rPr>
          <w:lang w:val="en-US"/>
        </w:rPr>
        <w:t>UCI</w:t>
      </w:r>
    </w:p>
    <w:p w14:paraId="26EE74E1" w14:textId="77777777" w:rsidR="00D57848" w:rsidRPr="00D57848" w:rsidRDefault="00D57848" w:rsidP="001249B1">
      <w:pPr>
        <w:pStyle w:val="Listenabsatz"/>
        <w:rPr>
          <w:lang w:val="en-US"/>
        </w:rPr>
      </w:pPr>
      <w:proofErr w:type="spellStart"/>
      <w:r w:rsidRPr="00D57848">
        <w:rPr>
          <w:lang w:val="en-US"/>
        </w:rPr>
        <w:t>Landshuter</w:t>
      </w:r>
      <w:proofErr w:type="spellEnd"/>
      <w:r w:rsidRPr="00D57848">
        <w:rPr>
          <w:lang w:val="en-US"/>
        </w:rPr>
        <w:t xml:space="preserve"> </w:t>
      </w:r>
      <w:proofErr w:type="spellStart"/>
      <w:r w:rsidRPr="00D57848">
        <w:rPr>
          <w:lang w:val="en-US"/>
        </w:rPr>
        <w:t>Straßenpreis</w:t>
      </w:r>
      <w:proofErr w:type="spellEnd"/>
      <w:r w:rsidRPr="00D57848">
        <w:rPr>
          <w:lang w:val="en-US"/>
        </w:rPr>
        <w:t xml:space="preserve"> 2015</w:t>
      </w:r>
    </w:p>
    <w:sectPr w:rsidR="00D57848" w:rsidRPr="00D57848" w:rsidSect="001128D3">
      <w:headerReference w:type="default" r:id="rId69"/>
      <w:footerReference w:type="default" r:id="rId70"/>
      <w:pgSz w:w="11906" w:h="16838" w:code="9"/>
      <w:pgMar w:top="737" w:right="936" w:bottom="737" w:left="936" w:header="0" w:footer="289" w:gutter="0"/>
      <w:pgNumType w:start="1"/>
      <w:cols w:space="720"/>
      <w:titlePg/>
      <w:docGrid w:linePitch="3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446ED7F" w14:textId="77777777" w:rsidR="00C97BE0" w:rsidRDefault="00C97BE0">
      <w:r>
        <w:separator/>
      </w:r>
    </w:p>
    <w:p w14:paraId="2011E746" w14:textId="77777777" w:rsidR="00C97BE0" w:rsidRDefault="00C97BE0"/>
  </w:endnote>
  <w:endnote w:type="continuationSeparator" w:id="0">
    <w:p w14:paraId="226C63EC" w14:textId="77777777" w:rsidR="00C97BE0" w:rsidRDefault="00C97BE0">
      <w:r>
        <w:continuationSeparator/>
      </w:r>
    </w:p>
    <w:p w14:paraId="33420D28" w14:textId="77777777" w:rsidR="00C97BE0" w:rsidRDefault="00C97BE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90194395"/>
      <w:docPartObj>
        <w:docPartGallery w:val="Page Numbers (Bottom of Page)"/>
        <w:docPartUnique/>
      </w:docPartObj>
    </w:sdtPr>
    <w:sdtEndPr>
      <w:rPr>
        <w:noProof/>
      </w:rPr>
    </w:sdtEndPr>
    <w:sdtContent>
      <w:p w14:paraId="6DA4BB37" w14:textId="77777777" w:rsidR="0095085F" w:rsidRDefault="0095085F">
        <w:pPr>
          <w:pStyle w:val="Fuzeile"/>
          <w:jc w:val="center"/>
        </w:pPr>
        <w:r>
          <w:rPr>
            <w:lang w:bidi="de-DE"/>
          </w:rPr>
          <w:fldChar w:fldCharType="begin"/>
        </w:r>
        <w:r>
          <w:rPr>
            <w:lang w:bidi="de-DE"/>
          </w:rPr>
          <w:instrText xml:space="preserve"> PAGE   \* MERGEFORMAT </w:instrText>
        </w:r>
        <w:r>
          <w:rPr>
            <w:lang w:bidi="de-DE"/>
          </w:rPr>
          <w:fldChar w:fldCharType="separate"/>
        </w:r>
        <w:r>
          <w:rPr>
            <w:noProof/>
            <w:lang w:bidi="de-DE"/>
          </w:rPr>
          <w:t>41</w:t>
        </w:r>
        <w:r>
          <w:rPr>
            <w:noProof/>
            <w:lang w:bidi="de-DE"/>
          </w:rPr>
          <w:fldChar w:fldCharType="end"/>
        </w:r>
      </w:p>
    </w:sdtContent>
  </w:sdt>
  <w:p w14:paraId="63AF1CD9" w14:textId="77777777" w:rsidR="0095085F" w:rsidRDefault="0095085F">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1A97707" w14:textId="77777777" w:rsidR="00C97BE0" w:rsidRDefault="00C97BE0">
      <w:r>
        <w:separator/>
      </w:r>
    </w:p>
    <w:p w14:paraId="5D4804C2" w14:textId="77777777" w:rsidR="00C97BE0" w:rsidRDefault="00C97BE0"/>
  </w:footnote>
  <w:footnote w:type="continuationSeparator" w:id="0">
    <w:p w14:paraId="1928260D" w14:textId="77777777" w:rsidR="00C97BE0" w:rsidRDefault="00C97BE0">
      <w:r>
        <w:continuationSeparator/>
      </w:r>
    </w:p>
    <w:p w14:paraId="34489146" w14:textId="77777777" w:rsidR="00C97BE0" w:rsidRDefault="00C97BE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1677A3" w14:textId="77777777" w:rsidR="0095085F" w:rsidRDefault="0095085F"/>
  <w:tbl>
    <w:tblPr>
      <w:tblW w:w="10035" w:type="dxa"/>
      <w:tblBorders>
        <w:top w:val="single" w:sz="36" w:space="0" w:color="082A75" w:themeColor="text2"/>
        <w:left w:val="single" w:sz="36" w:space="0" w:color="082A75" w:themeColor="text2"/>
        <w:bottom w:val="single" w:sz="36" w:space="0" w:color="082A75" w:themeColor="text2"/>
        <w:right w:val="single" w:sz="36" w:space="0" w:color="082A75" w:themeColor="text2"/>
        <w:insideH w:val="single" w:sz="36" w:space="0" w:color="082A75" w:themeColor="text2"/>
        <w:insideV w:val="single" w:sz="36" w:space="0" w:color="082A75" w:themeColor="text2"/>
      </w:tblBorders>
      <w:tblLook w:val="0000" w:firstRow="0" w:lastRow="0" w:firstColumn="0" w:lastColumn="0" w:noHBand="0" w:noVBand="0"/>
    </w:tblPr>
    <w:tblGrid>
      <w:gridCol w:w="10035"/>
    </w:tblGrid>
    <w:tr w:rsidR="0095085F" w14:paraId="359C4EFE" w14:textId="77777777" w:rsidTr="00831D16">
      <w:trPr>
        <w:trHeight w:val="567"/>
      </w:trPr>
      <w:tc>
        <w:tcPr>
          <w:tcW w:w="10035" w:type="dxa"/>
          <w:tcBorders>
            <w:top w:val="nil"/>
            <w:left w:val="nil"/>
            <w:bottom w:val="single" w:sz="36" w:space="0" w:color="34ABA2" w:themeColor="accent3"/>
            <w:right w:val="nil"/>
          </w:tcBorders>
        </w:tcPr>
        <w:p w14:paraId="44F882A7" w14:textId="77777777" w:rsidR="0095085F" w:rsidRDefault="0095085F">
          <w:pPr>
            <w:pStyle w:val="Kopfzeile"/>
          </w:pPr>
        </w:p>
        <w:p w14:paraId="0CB923BA" w14:textId="77777777" w:rsidR="0095085F" w:rsidRDefault="0095085F">
          <w:pPr>
            <w:pStyle w:val="Kopfzeile"/>
          </w:pPr>
          <w:r>
            <w:t>Organisationshandbuch für (Rad-) Sportevents</w:t>
          </w:r>
        </w:p>
      </w:tc>
    </w:tr>
  </w:tbl>
  <w:p w14:paraId="488F377F" w14:textId="77777777" w:rsidR="0095085F" w:rsidRDefault="0095085F" w:rsidP="00D077E9">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F14BD9"/>
    <w:multiLevelType w:val="hybridMultilevel"/>
    <w:tmpl w:val="1D64063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D726751"/>
    <w:multiLevelType w:val="hybridMultilevel"/>
    <w:tmpl w:val="9A66BF9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2BC97249"/>
    <w:multiLevelType w:val="hybridMultilevel"/>
    <w:tmpl w:val="4328A52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2EBE6625"/>
    <w:multiLevelType w:val="hybridMultilevel"/>
    <w:tmpl w:val="DA1ABC1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379C1639"/>
    <w:multiLevelType w:val="hybridMultilevel"/>
    <w:tmpl w:val="86388D9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3DBD3891"/>
    <w:multiLevelType w:val="hybridMultilevel"/>
    <w:tmpl w:val="8A88FEBA"/>
    <w:lvl w:ilvl="0" w:tplc="3D78A39E">
      <w:start w:val="1"/>
      <w:numFmt w:val="bullet"/>
      <w:pStyle w:val="Checkliste"/>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57CE35C9"/>
    <w:multiLevelType w:val="hybridMultilevel"/>
    <w:tmpl w:val="2612EC7E"/>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58C96DA3"/>
    <w:multiLevelType w:val="hybridMultilevel"/>
    <w:tmpl w:val="C082B0B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67031B11"/>
    <w:multiLevelType w:val="hybridMultilevel"/>
    <w:tmpl w:val="08502BCC"/>
    <w:lvl w:ilvl="0" w:tplc="D5F6F09A">
      <w:start w:val="1"/>
      <w:numFmt w:val="bullet"/>
      <w:pStyle w:val="Listenabsatz"/>
      <w:lvlText w:val=""/>
      <w:lvlJc w:val="left"/>
      <w:pPr>
        <w:ind w:left="1440" w:hanging="360"/>
      </w:pPr>
      <w:rPr>
        <w:rFonts w:ascii="Symbol" w:hAnsi="Symbol" w:hint="default"/>
      </w:rPr>
    </w:lvl>
    <w:lvl w:ilvl="1" w:tplc="04070003">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9" w15:restartNumberingAfterBreak="0">
    <w:nsid w:val="6B0310FC"/>
    <w:multiLevelType w:val="hybridMultilevel"/>
    <w:tmpl w:val="B188431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76740210"/>
    <w:multiLevelType w:val="hybridMultilevel"/>
    <w:tmpl w:val="72E653A4"/>
    <w:lvl w:ilvl="0" w:tplc="1EF28406">
      <w:numFmt w:val="bullet"/>
      <w:lvlText w:val="-"/>
      <w:lvlJc w:val="left"/>
      <w:pPr>
        <w:ind w:left="720" w:hanging="360"/>
      </w:pPr>
      <w:rPr>
        <w:rFonts w:ascii="Arial" w:eastAsiaTheme="minorEastAsia"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7E3F11C9"/>
    <w:multiLevelType w:val="hybridMultilevel"/>
    <w:tmpl w:val="E4E0282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9"/>
  </w:num>
  <w:num w:numId="2">
    <w:abstractNumId w:val="8"/>
  </w:num>
  <w:num w:numId="3">
    <w:abstractNumId w:val="2"/>
  </w:num>
  <w:num w:numId="4">
    <w:abstractNumId w:val="4"/>
  </w:num>
  <w:num w:numId="5">
    <w:abstractNumId w:val="6"/>
  </w:num>
  <w:num w:numId="6">
    <w:abstractNumId w:val="7"/>
  </w:num>
  <w:num w:numId="7">
    <w:abstractNumId w:val="0"/>
  </w:num>
  <w:num w:numId="8">
    <w:abstractNumId w:val="5"/>
  </w:num>
  <w:num w:numId="9">
    <w:abstractNumId w:val="3"/>
  </w:num>
  <w:num w:numId="10">
    <w:abstractNumId w:val="10"/>
  </w:num>
  <w:num w:numId="11">
    <w:abstractNumId w:val="11"/>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attachedTemplate r:id="rId1"/>
  <w:defaultTabStop w:val="720"/>
  <w:autoHyphenation/>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2556"/>
    <w:rsid w:val="00023E62"/>
    <w:rsid w:val="0002482E"/>
    <w:rsid w:val="00050324"/>
    <w:rsid w:val="0006138A"/>
    <w:rsid w:val="0007663C"/>
    <w:rsid w:val="00077E8F"/>
    <w:rsid w:val="00084E79"/>
    <w:rsid w:val="000A0150"/>
    <w:rsid w:val="000A70D5"/>
    <w:rsid w:val="000B326E"/>
    <w:rsid w:val="000E63C9"/>
    <w:rsid w:val="001128D3"/>
    <w:rsid w:val="001249B1"/>
    <w:rsid w:val="00130E9D"/>
    <w:rsid w:val="00150A6D"/>
    <w:rsid w:val="00172EAA"/>
    <w:rsid w:val="00185B35"/>
    <w:rsid w:val="001A60E4"/>
    <w:rsid w:val="001C0846"/>
    <w:rsid w:val="001D2D00"/>
    <w:rsid w:val="001E6572"/>
    <w:rsid w:val="001E6DBC"/>
    <w:rsid w:val="001F039E"/>
    <w:rsid w:val="001F2BC8"/>
    <w:rsid w:val="001F5236"/>
    <w:rsid w:val="001F5F6B"/>
    <w:rsid w:val="001F6C95"/>
    <w:rsid w:val="002026F4"/>
    <w:rsid w:val="00202A95"/>
    <w:rsid w:val="00222F00"/>
    <w:rsid w:val="00243EBC"/>
    <w:rsid w:val="00246A35"/>
    <w:rsid w:val="00264864"/>
    <w:rsid w:val="0028156B"/>
    <w:rsid w:val="00284348"/>
    <w:rsid w:val="002B45F3"/>
    <w:rsid w:val="002B7A6F"/>
    <w:rsid w:val="002C5291"/>
    <w:rsid w:val="002C6A8C"/>
    <w:rsid w:val="002F51F5"/>
    <w:rsid w:val="00312137"/>
    <w:rsid w:val="00312D2A"/>
    <w:rsid w:val="003242F1"/>
    <w:rsid w:val="00330359"/>
    <w:rsid w:val="00332556"/>
    <w:rsid w:val="0033762F"/>
    <w:rsid w:val="00360494"/>
    <w:rsid w:val="00366C7E"/>
    <w:rsid w:val="00384EA3"/>
    <w:rsid w:val="00386BE2"/>
    <w:rsid w:val="00390E3F"/>
    <w:rsid w:val="003914EB"/>
    <w:rsid w:val="003A39A1"/>
    <w:rsid w:val="003A4E29"/>
    <w:rsid w:val="003A5618"/>
    <w:rsid w:val="003C2191"/>
    <w:rsid w:val="003D3863"/>
    <w:rsid w:val="003F1E5A"/>
    <w:rsid w:val="004110DE"/>
    <w:rsid w:val="00430CA2"/>
    <w:rsid w:val="0044023D"/>
    <w:rsid w:val="0044085A"/>
    <w:rsid w:val="004612B3"/>
    <w:rsid w:val="0047536A"/>
    <w:rsid w:val="00482661"/>
    <w:rsid w:val="004B21A5"/>
    <w:rsid w:val="004B3F57"/>
    <w:rsid w:val="005037F0"/>
    <w:rsid w:val="00507ACA"/>
    <w:rsid w:val="0051505E"/>
    <w:rsid w:val="00516A86"/>
    <w:rsid w:val="005275F6"/>
    <w:rsid w:val="00532DCA"/>
    <w:rsid w:val="005348CE"/>
    <w:rsid w:val="0053639B"/>
    <w:rsid w:val="00537EA0"/>
    <w:rsid w:val="00554B9F"/>
    <w:rsid w:val="00560959"/>
    <w:rsid w:val="00572102"/>
    <w:rsid w:val="005869A8"/>
    <w:rsid w:val="005A052F"/>
    <w:rsid w:val="005C2673"/>
    <w:rsid w:val="005F1BB0"/>
    <w:rsid w:val="00613C39"/>
    <w:rsid w:val="006231AF"/>
    <w:rsid w:val="00646EE2"/>
    <w:rsid w:val="00656C4D"/>
    <w:rsid w:val="00673F1A"/>
    <w:rsid w:val="0068353E"/>
    <w:rsid w:val="006904F0"/>
    <w:rsid w:val="00691609"/>
    <w:rsid w:val="006C0278"/>
    <w:rsid w:val="006C2E52"/>
    <w:rsid w:val="006C48B7"/>
    <w:rsid w:val="006D017C"/>
    <w:rsid w:val="006D1FA3"/>
    <w:rsid w:val="006D68A2"/>
    <w:rsid w:val="006D6F33"/>
    <w:rsid w:val="006D7037"/>
    <w:rsid w:val="006E5716"/>
    <w:rsid w:val="006F760F"/>
    <w:rsid w:val="00711F27"/>
    <w:rsid w:val="00726AAC"/>
    <w:rsid w:val="007272AF"/>
    <w:rsid w:val="007302B3"/>
    <w:rsid w:val="00730733"/>
    <w:rsid w:val="00730E3A"/>
    <w:rsid w:val="0073241E"/>
    <w:rsid w:val="00736AAF"/>
    <w:rsid w:val="00765B2A"/>
    <w:rsid w:val="007677CF"/>
    <w:rsid w:val="00783A34"/>
    <w:rsid w:val="007C6B52"/>
    <w:rsid w:val="007D16C5"/>
    <w:rsid w:val="007E16B9"/>
    <w:rsid w:val="007E429E"/>
    <w:rsid w:val="00802923"/>
    <w:rsid w:val="00805C38"/>
    <w:rsid w:val="0081633F"/>
    <w:rsid w:val="00831D16"/>
    <w:rsid w:val="008363FB"/>
    <w:rsid w:val="00836C31"/>
    <w:rsid w:val="00841F99"/>
    <w:rsid w:val="00844722"/>
    <w:rsid w:val="00862FE4"/>
    <w:rsid w:val="0086389A"/>
    <w:rsid w:val="0087605E"/>
    <w:rsid w:val="00893A02"/>
    <w:rsid w:val="0089723F"/>
    <w:rsid w:val="008B1FEE"/>
    <w:rsid w:val="008B6BF5"/>
    <w:rsid w:val="008D29A1"/>
    <w:rsid w:val="00903C32"/>
    <w:rsid w:val="00916B16"/>
    <w:rsid w:val="009173B9"/>
    <w:rsid w:val="0093335D"/>
    <w:rsid w:val="00934822"/>
    <w:rsid w:val="0093613E"/>
    <w:rsid w:val="0094132E"/>
    <w:rsid w:val="00943026"/>
    <w:rsid w:val="0095085F"/>
    <w:rsid w:val="00966B81"/>
    <w:rsid w:val="00985B58"/>
    <w:rsid w:val="009A203A"/>
    <w:rsid w:val="009A506B"/>
    <w:rsid w:val="009B294A"/>
    <w:rsid w:val="009C7720"/>
    <w:rsid w:val="00A1471C"/>
    <w:rsid w:val="00A1544F"/>
    <w:rsid w:val="00A16003"/>
    <w:rsid w:val="00A23AFA"/>
    <w:rsid w:val="00A27BC1"/>
    <w:rsid w:val="00A31B3E"/>
    <w:rsid w:val="00A359D7"/>
    <w:rsid w:val="00A36BCB"/>
    <w:rsid w:val="00A42307"/>
    <w:rsid w:val="00A532F3"/>
    <w:rsid w:val="00A7445F"/>
    <w:rsid w:val="00A8489E"/>
    <w:rsid w:val="00A85984"/>
    <w:rsid w:val="00A96034"/>
    <w:rsid w:val="00A97CCB"/>
    <w:rsid w:val="00AB02A7"/>
    <w:rsid w:val="00AC29F3"/>
    <w:rsid w:val="00AD31EA"/>
    <w:rsid w:val="00AD427F"/>
    <w:rsid w:val="00AE5336"/>
    <w:rsid w:val="00B122CF"/>
    <w:rsid w:val="00B16985"/>
    <w:rsid w:val="00B231E5"/>
    <w:rsid w:val="00B92052"/>
    <w:rsid w:val="00BA7200"/>
    <w:rsid w:val="00BA732D"/>
    <w:rsid w:val="00BC4308"/>
    <w:rsid w:val="00BD7E3E"/>
    <w:rsid w:val="00BE09CC"/>
    <w:rsid w:val="00C02B87"/>
    <w:rsid w:val="00C15434"/>
    <w:rsid w:val="00C4086D"/>
    <w:rsid w:val="00C513A8"/>
    <w:rsid w:val="00C518BA"/>
    <w:rsid w:val="00C62006"/>
    <w:rsid w:val="00C65F77"/>
    <w:rsid w:val="00C70EB8"/>
    <w:rsid w:val="00C7681E"/>
    <w:rsid w:val="00C97BE0"/>
    <w:rsid w:val="00CA1896"/>
    <w:rsid w:val="00CA679C"/>
    <w:rsid w:val="00CB5B28"/>
    <w:rsid w:val="00CC5C58"/>
    <w:rsid w:val="00CD1FA2"/>
    <w:rsid w:val="00CF5371"/>
    <w:rsid w:val="00D0323A"/>
    <w:rsid w:val="00D0559F"/>
    <w:rsid w:val="00D077E9"/>
    <w:rsid w:val="00D26D65"/>
    <w:rsid w:val="00D42CB7"/>
    <w:rsid w:val="00D5413D"/>
    <w:rsid w:val="00D570A9"/>
    <w:rsid w:val="00D57848"/>
    <w:rsid w:val="00D62C69"/>
    <w:rsid w:val="00D62F75"/>
    <w:rsid w:val="00D70D02"/>
    <w:rsid w:val="00D770C7"/>
    <w:rsid w:val="00D86945"/>
    <w:rsid w:val="00D90290"/>
    <w:rsid w:val="00D974B1"/>
    <w:rsid w:val="00DD152F"/>
    <w:rsid w:val="00DD1E1C"/>
    <w:rsid w:val="00DE0331"/>
    <w:rsid w:val="00DE213F"/>
    <w:rsid w:val="00DF027C"/>
    <w:rsid w:val="00DF538C"/>
    <w:rsid w:val="00E00A32"/>
    <w:rsid w:val="00E05446"/>
    <w:rsid w:val="00E22ACD"/>
    <w:rsid w:val="00E357E1"/>
    <w:rsid w:val="00E620B0"/>
    <w:rsid w:val="00E73CFC"/>
    <w:rsid w:val="00E76570"/>
    <w:rsid w:val="00E81B40"/>
    <w:rsid w:val="00EA387B"/>
    <w:rsid w:val="00EA6FE3"/>
    <w:rsid w:val="00EE6B47"/>
    <w:rsid w:val="00EF4873"/>
    <w:rsid w:val="00EF5006"/>
    <w:rsid w:val="00EF555B"/>
    <w:rsid w:val="00F027BB"/>
    <w:rsid w:val="00F11DCF"/>
    <w:rsid w:val="00F162EA"/>
    <w:rsid w:val="00F37686"/>
    <w:rsid w:val="00F500E8"/>
    <w:rsid w:val="00F52618"/>
    <w:rsid w:val="00F52D27"/>
    <w:rsid w:val="00F5434E"/>
    <w:rsid w:val="00F55D3D"/>
    <w:rsid w:val="00F754A9"/>
    <w:rsid w:val="00F83527"/>
    <w:rsid w:val="00FA18AD"/>
    <w:rsid w:val="00FC7195"/>
    <w:rsid w:val="00FD2CCE"/>
    <w:rsid w:val="00FD583F"/>
    <w:rsid w:val="00FD7488"/>
    <w:rsid w:val="00FE4D9A"/>
    <w:rsid w:val="00FF16B4"/>
  </w:rsids>
  <m:mathPr>
    <m:mathFont m:val="Cambria Math"/>
    <m:brkBin m:val="before"/>
    <m:brkBinSub m:val="--"/>
    <m:smallFrac m:val="0"/>
    <m:dispDef/>
    <m:lMargin m:val="1440"/>
    <m:rMargin m:val="1440"/>
    <m:defJc m:val="centerGroup"/>
    <m:wrapIndent m:val="1440"/>
    <m:intLim m:val="subSup"/>
    <m:naryLim m:val="undOvr"/>
  </m:mathPr>
  <w:attachedSchema w:val="urn:DocumentPartTemplate"/>
  <w:attachedSchema w:val="http://schemas.microsoft.com/temp/samples"/>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3B04D6"/>
  <w15:docId w15:val="{EAB203B3-EEC7-4C68-9DAC-B7F6189CDE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4" w:qFormat="1"/>
    <w:lsdException w:name="heading 2" w:uiPriority="4" w:qFormat="1"/>
    <w:lsdException w:name="heading 3" w:semiHidden="1" w:uiPriority="5"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 w:unhideWhenUsed="1" w:qFormat="1"/>
    <w:lsdException w:name="Emphasis" w:semiHidden="1" w:uiPriority="2"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1"/>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Medium List 1 Accent 1"/>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3A4E29"/>
    <w:pPr>
      <w:spacing w:after="120" w:line="240" w:lineRule="auto"/>
    </w:pPr>
    <w:rPr>
      <w:rFonts w:ascii="Arial" w:eastAsiaTheme="minorEastAsia" w:hAnsi="Arial"/>
      <w:color w:val="082A75" w:themeColor="text2"/>
      <w:szCs w:val="22"/>
    </w:rPr>
  </w:style>
  <w:style w:type="paragraph" w:styleId="berschrift1">
    <w:name w:val="heading 1"/>
    <w:basedOn w:val="Standard"/>
    <w:next w:val="Standard"/>
    <w:link w:val="berschrift1Zchn"/>
    <w:uiPriority w:val="4"/>
    <w:qFormat/>
    <w:rsid w:val="009B294A"/>
    <w:pPr>
      <w:keepNext/>
      <w:spacing w:before="240" w:after="240"/>
      <w:outlineLvl w:val="0"/>
    </w:pPr>
    <w:rPr>
      <w:rFonts w:asciiTheme="majorHAnsi" w:eastAsiaTheme="majorEastAsia" w:hAnsiTheme="majorHAnsi" w:cstheme="majorBidi"/>
      <w:b/>
      <w:color w:val="061F57" w:themeColor="text2" w:themeShade="BF"/>
      <w:kern w:val="28"/>
      <w:sz w:val="48"/>
      <w:szCs w:val="32"/>
    </w:rPr>
  </w:style>
  <w:style w:type="paragraph" w:styleId="berschrift2">
    <w:name w:val="heading 2"/>
    <w:basedOn w:val="Standard"/>
    <w:next w:val="Standard"/>
    <w:link w:val="berschrift2Zchn"/>
    <w:uiPriority w:val="4"/>
    <w:qFormat/>
    <w:rsid w:val="00DF027C"/>
    <w:pPr>
      <w:keepNext/>
      <w:spacing w:after="240"/>
      <w:outlineLvl w:val="1"/>
    </w:pPr>
    <w:rPr>
      <w:rFonts w:eastAsiaTheme="majorEastAsia" w:cstheme="majorBidi"/>
      <w:b/>
      <w:sz w:val="36"/>
      <w:szCs w:val="26"/>
    </w:rPr>
  </w:style>
  <w:style w:type="paragraph" w:styleId="berschrift3">
    <w:name w:val="heading 3"/>
    <w:basedOn w:val="Standard"/>
    <w:next w:val="Standard"/>
    <w:link w:val="berschrift3Zchn"/>
    <w:uiPriority w:val="5"/>
    <w:unhideWhenUsed/>
    <w:qFormat/>
    <w:rsid w:val="00C65F77"/>
    <w:pPr>
      <w:keepNext/>
      <w:keepLines/>
      <w:spacing w:before="40" w:after="0"/>
      <w:outlineLvl w:val="2"/>
    </w:pPr>
    <w:rPr>
      <w:rFonts w:asciiTheme="majorHAnsi" w:eastAsiaTheme="majorEastAsia" w:hAnsiTheme="majorHAnsi" w:cstheme="majorBidi"/>
      <w:sz w:val="32"/>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Pr>
      <w:rFonts w:ascii="Tahoma" w:hAnsi="Tahoma" w:cs="Tahoma"/>
      <w:sz w:val="16"/>
      <w:szCs w:val="16"/>
    </w:rPr>
  </w:style>
  <w:style w:type="paragraph" w:styleId="Titel">
    <w:name w:val="Title"/>
    <w:basedOn w:val="Standard"/>
    <w:link w:val="TitelZchn"/>
    <w:uiPriority w:val="1"/>
    <w:qFormat/>
    <w:rsid w:val="001E6DBC"/>
    <w:pPr>
      <w:jc w:val="center"/>
    </w:pPr>
    <w:rPr>
      <w:rFonts w:asciiTheme="majorHAnsi" w:eastAsiaTheme="majorEastAsia" w:hAnsiTheme="majorHAnsi" w:cstheme="majorBidi"/>
      <w:bCs/>
      <w:sz w:val="72"/>
      <w:szCs w:val="52"/>
    </w:rPr>
  </w:style>
  <w:style w:type="character" w:customStyle="1" w:styleId="TitelZchn">
    <w:name w:val="Titel Zchn"/>
    <w:basedOn w:val="Absatz-Standardschriftart"/>
    <w:link w:val="Titel"/>
    <w:uiPriority w:val="1"/>
    <w:rsid w:val="001E6DBC"/>
    <w:rPr>
      <w:rFonts w:asciiTheme="majorHAnsi" w:eastAsiaTheme="majorEastAsia" w:hAnsiTheme="majorHAnsi" w:cstheme="majorBidi"/>
      <w:bCs/>
      <w:color w:val="082A75" w:themeColor="text2"/>
      <w:sz w:val="72"/>
      <w:szCs w:val="52"/>
    </w:rPr>
  </w:style>
  <w:style w:type="paragraph" w:styleId="Untertitel">
    <w:name w:val="Subtitle"/>
    <w:basedOn w:val="Standard"/>
    <w:link w:val="UntertitelZchn"/>
    <w:uiPriority w:val="2"/>
    <w:qFormat/>
    <w:rsid w:val="00D86945"/>
    <w:pPr>
      <w:framePr w:hSpace="180" w:wrap="around" w:vAnchor="text" w:hAnchor="margin" w:y="1167"/>
    </w:pPr>
    <w:rPr>
      <w:b/>
      <w:caps/>
      <w:spacing w:val="20"/>
      <w:sz w:val="32"/>
    </w:rPr>
  </w:style>
  <w:style w:type="character" w:customStyle="1" w:styleId="UntertitelZchn">
    <w:name w:val="Untertitel Zchn"/>
    <w:basedOn w:val="Absatz-Standardschriftart"/>
    <w:link w:val="Untertitel"/>
    <w:uiPriority w:val="2"/>
    <w:rsid w:val="00D86945"/>
    <w:rPr>
      <w:rFonts w:eastAsiaTheme="minorEastAsia"/>
      <w:caps/>
      <w:color w:val="082A75" w:themeColor="text2"/>
      <w:spacing w:val="20"/>
      <w:sz w:val="32"/>
      <w:szCs w:val="22"/>
    </w:rPr>
  </w:style>
  <w:style w:type="character" w:customStyle="1" w:styleId="berschrift1Zchn">
    <w:name w:val="Überschrift 1 Zchn"/>
    <w:basedOn w:val="Absatz-Standardschriftart"/>
    <w:link w:val="berschrift1"/>
    <w:uiPriority w:val="4"/>
    <w:rsid w:val="009B294A"/>
    <w:rPr>
      <w:rFonts w:asciiTheme="majorHAnsi" w:eastAsiaTheme="majorEastAsia" w:hAnsiTheme="majorHAnsi" w:cstheme="majorBidi"/>
      <w:b/>
      <w:color w:val="061F57" w:themeColor="text2" w:themeShade="BF"/>
      <w:kern w:val="28"/>
      <w:sz w:val="48"/>
      <w:szCs w:val="32"/>
    </w:rPr>
  </w:style>
  <w:style w:type="paragraph" w:styleId="Kopfzeile">
    <w:name w:val="header"/>
    <w:basedOn w:val="Standard"/>
    <w:link w:val="KopfzeileZchn"/>
    <w:uiPriority w:val="8"/>
    <w:unhideWhenUsed/>
    <w:rsid w:val="005037F0"/>
  </w:style>
  <w:style w:type="character" w:customStyle="1" w:styleId="KopfzeileZchn">
    <w:name w:val="Kopfzeile Zchn"/>
    <w:basedOn w:val="Absatz-Standardschriftart"/>
    <w:link w:val="Kopfzeile"/>
    <w:uiPriority w:val="8"/>
    <w:rsid w:val="0093335D"/>
  </w:style>
  <w:style w:type="paragraph" w:styleId="Fuzeile">
    <w:name w:val="footer"/>
    <w:basedOn w:val="Standard"/>
    <w:link w:val="FuzeileZchn"/>
    <w:uiPriority w:val="99"/>
    <w:unhideWhenUsed/>
    <w:rsid w:val="005037F0"/>
  </w:style>
  <w:style w:type="character" w:customStyle="1" w:styleId="FuzeileZchn">
    <w:name w:val="Fußzeile Zchn"/>
    <w:basedOn w:val="Absatz-Standardschriftart"/>
    <w:link w:val="Fuzeile"/>
    <w:uiPriority w:val="99"/>
    <w:rsid w:val="005037F0"/>
    <w:rPr>
      <w:sz w:val="24"/>
      <w:szCs w:val="24"/>
    </w:rPr>
  </w:style>
  <w:style w:type="paragraph" w:customStyle="1" w:styleId="Name">
    <w:name w:val="Name"/>
    <w:basedOn w:val="Standard"/>
    <w:uiPriority w:val="3"/>
    <w:qFormat/>
    <w:rsid w:val="00B231E5"/>
    <w:pPr>
      <w:jc w:val="right"/>
    </w:pPr>
  </w:style>
  <w:style w:type="character" w:customStyle="1" w:styleId="berschrift2Zchn">
    <w:name w:val="Überschrift 2 Zchn"/>
    <w:basedOn w:val="Absatz-Standardschriftart"/>
    <w:link w:val="berschrift2"/>
    <w:uiPriority w:val="4"/>
    <w:rsid w:val="00DF027C"/>
    <w:rPr>
      <w:rFonts w:eastAsiaTheme="majorEastAsia" w:cstheme="majorBidi"/>
      <w:color w:val="082A75" w:themeColor="text2"/>
      <w:sz w:val="36"/>
      <w:szCs w:val="26"/>
    </w:rPr>
  </w:style>
  <w:style w:type="table" w:styleId="Tabellenraster">
    <w:name w:val="Table Grid"/>
    <w:basedOn w:val="NormaleTabelle"/>
    <w:uiPriority w:val="1"/>
    <w:rsid w:val="00FF16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tzhaltertext">
    <w:name w:val="Placeholder Text"/>
    <w:basedOn w:val="Absatz-Standardschriftart"/>
    <w:uiPriority w:val="99"/>
    <w:unhideWhenUsed/>
    <w:rsid w:val="00D86945"/>
    <w:rPr>
      <w:color w:val="808080"/>
    </w:rPr>
  </w:style>
  <w:style w:type="paragraph" w:customStyle="1" w:styleId="Inhalt">
    <w:name w:val="Inhalt"/>
    <w:basedOn w:val="Standard"/>
    <w:link w:val="Inhaltszeichen"/>
    <w:qFormat/>
    <w:rsid w:val="00DF027C"/>
    <w:rPr>
      <w:b/>
    </w:rPr>
  </w:style>
  <w:style w:type="paragraph" w:customStyle="1" w:styleId="HervorhebungText">
    <w:name w:val="Hervorhebung Text"/>
    <w:basedOn w:val="Standard"/>
    <w:link w:val="HervorhebungTextzeichen"/>
    <w:qFormat/>
    <w:rsid w:val="00DF027C"/>
  </w:style>
  <w:style w:type="character" w:customStyle="1" w:styleId="Inhaltszeichen">
    <w:name w:val="Inhaltszeichen"/>
    <w:basedOn w:val="Absatz-Standardschriftart"/>
    <w:link w:val="Inhalt"/>
    <w:rsid w:val="00DF027C"/>
    <w:rPr>
      <w:rFonts w:eastAsiaTheme="minorEastAsia"/>
      <w:color w:val="082A75" w:themeColor="text2"/>
      <w:sz w:val="28"/>
      <w:szCs w:val="22"/>
    </w:rPr>
  </w:style>
  <w:style w:type="character" w:customStyle="1" w:styleId="HervorhebungTextzeichen">
    <w:name w:val="Hervorhebung Textzeichen"/>
    <w:basedOn w:val="Absatz-Standardschriftart"/>
    <w:link w:val="HervorhebungText"/>
    <w:rsid w:val="00DF027C"/>
    <w:rPr>
      <w:rFonts w:eastAsiaTheme="minorEastAsia"/>
      <w:b/>
      <w:color w:val="082A75" w:themeColor="text2"/>
      <w:sz w:val="28"/>
      <w:szCs w:val="22"/>
    </w:rPr>
  </w:style>
  <w:style w:type="paragraph" w:styleId="Listenabsatz">
    <w:name w:val="List Paragraph"/>
    <w:aliases w:val="Aufzählung"/>
    <w:basedOn w:val="Standard"/>
    <w:uiPriority w:val="34"/>
    <w:unhideWhenUsed/>
    <w:qFormat/>
    <w:rsid w:val="00202A95"/>
    <w:pPr>
      <w:numPr>
        <w:numId w:val="2"/>
      </w:numPr>
      <w:ind w:left="811" w:hanging="357"/>
      <w:contextualSpacing/>
    </w:pPr>
  </w:style>
  <w:style w:type="paragraph" w:styleId="Inhaltsverzeichnisberschrift">
    <w:name w:val="TOC Heading"/>
    <w:basedOn w:val="berschrift1"/>
    <w:next w:val="Standard"/>
    <w:uiPriority w:val="39"/>
    <w:unhideWhenUsed/>
    <w:qFormat/>
    <w:rsid w:val="00A36BCB"/>
    <w:pPr>
      <w:keepLines/>
      <w:spacing w:after="0" w:line="259" w:lineRule="auto"/>
      <w:outlineLvl w:val="9"/>
    </w:pPr>
    <w:rPr>
      <w:b w:val="0"/>
      <w:color w:val="013A57" w:themeColor="accent1" w:themeShade="BF"/>
      <w:kern w:val="0"/>
      <w:sz w:val="32"/>
      <w:lang w:eastAsia="de-DE"/>
    </w:rPr>
  </w:style>
  <w:style w:type="paragraph" w:styleId="Verzeichnis1">
    <w:name w:val="toc 1"/>
    <w:basedOn w:val="Standard"/>
    <w:next w:val="Standard"/>
    <w:autoRedefine/>
    <w:uiPriority w:val="39"/>
    <w:unhideWhenUsed/>
    <w:rsid w:val="00A36BCB"/>
    <w:pPr>
      <w:spacing w:after="100"/>
    </w:pPr>
  </w:style>
  <w:style w:type="paragraph" w:styleId="Verzeichnis2">
    <w:name w:val="toc 2"/>
    <w:basedOn w:val="Standard"/>
    <w:next w:val="Standard"/>
    <w:autoRedefine/>
    <w:uiPriority w:val="39"/>
    <w:unhideWhenUsed/>
    <w:rsid w:val="00A36BCB"/>
    <w:pPr>
      <w:spacing w:after="100"/>
      <w:ind w:left="240"/>
    </w:pPr>
  </w:style>
  <w:style w:type="character" w:styleId="Hyperlink">
    <w:name w:val="Hyperlink"/>
    <w:basedOn w:val="Absatz-Standardschriftart"/>
    <w:uiPriority w:val="99"/>
    <w:unhideWhenUsed/>
    <w:rsid w:val="00A36BCB"/>
    <w:rPr>
      <w:color w:val="3592CF" w:themeColor="hyperlink"/>
      <w:u w:val="single"/>
    </w:rPr>
  </w:style>
  <w:style w:type="paragraph" w:customStyle="1" w:styleId="Checkliste">
    <w:name w:val="Checkliste"/>
    <w:basedOn w:val="Listenabsatz"/>
    <w:qFormat/>
    <w:rsid w:val="00A27BC1"/>
    <w:pPr>
      <w:numPr>
        <w:numId w:val="8"/>
      </w:numPr>
      <w:spacing w:after="200" w:line="360" w:lineRule="auto"/>
      <w:ind w:left="714" w:hanging="357"/>
    </w:pPr>
  </w:style>
  <w:style w:type="paragraph" w:styleId="StandardWeb">
    <w:name w:val="Normal (Web)"/>
    <w:basedOn w:val="Standard"/>
    <w:uiPriority w:val="99"/>
    <w:semiHidden/>
    <w:unhideWhenUsed/>
    <w:rsid w:val="00934822"/>
    <w:pPr>
      <w:spacing w:before="100" w:beforeAutospacing="1" w:after="100" w:afterAutospacing="1"/>
    </w:pPr>
    <w:rPr>
      <w:rFonts w:ascii="Times New Roman" w:hAnsi="Times New Roman" w:cs="Times New Roman"/>
      <w:color w:val="auto"/>
      <w:szCs w:val="24"/>
      <w:lang w:eastAsia="de-DE"/>
    </w:rPr>
  </w:style>
  <w:style w:type="character" w:customStyle="1" w:styleId="berschrift3Zchn">
    <w:name w:val="Überschrift 3 Zchn"/>
    <w:basedOn w:val="Absatz-Standardschriftart"/>
    <w:link w:val="berschrift3"/>
    <w:uiPriority w:val="5"/>
    <w:rsid w:val="00C65F77"/>
    <w:rPr>
      <w:rFonts w:asciiTheme="majorHAnsi" w:eastAsiaTheme="majorEastAsia" w:hAnsiTheme="majorHAnsi" w:cstheme="majorBidi"/>
      <w:color w:val="082A75" w:themeColor="text2"/>
      <w:sz w:val="32"/>
    </w:rPr>
  </w:style>
  <w:style w:type="paragraph" w:styleId="Verzeichnis3">
    <w:name w:val="toc 3"/>
    <w:basedOn w:val="Standard"/>
    <w:next w:val="Standard"/>
    <w:autoRedefine/>
    <w:uiPriority w:val="39"/>
    <w:unhideWhenUsed/>
    <w:rsid w:val="006C48B7"/>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75915879">
      <w:bodyDiv w:val="1"/>
      <w:marLeft w:val="0"/>
      <w:marRight w:val="0"/>
      <w:marTop w:val="0"/>
      <w:marBottom w:val="0"/>
      <w:divBdr>
        <w:top w:val="none" w:sz="0" w:space="0" w:color="auto"/>
        <w:left w:val="none" w:sz="0" w:space="0" w:color="auto"/>
        <w:bottom w:val="none" w:sz="0" w:space="0" w:color="auto"/>
        <w:right w:val="none" w:sz="0" w:space="0" w:color="auto"/>
      </w:divBdr>
    </w:div>
    <w:div w:id="302152221">
      <w:bodyDiv w:val="1"/>
      <w:marLeft w:val="0"/>
      <w:marRight w:val="0"/>
      <w:marTop w:val="0"/>
      <w:marBottom w:val="0"/>
      <w:divBdr>
        <w:top w:val="none" w:sz="0" w:space="0" w:color="auto"/>
        <w:left w:val="none" w:sz="0" w:space="0" w:color="auto"/>
        <w:bottom w:val="none" w:sz="0" w:space="0" w:color="auto"/>
        <w:right w:val="none" w:sz="0" w:space="0" w:color="auto"/>
      </w:divBdr>
      <w:divsChild>
        <w:div w:id="181827587">
          <w:marLeft w:val="547"/>
          <w:marRight w:val="0"/>
          <w:marTop w:val="106"/>
          <w:marBottom w:val="0"/>
          <w:divBdr>
            <w:top w:val="none" w:sz="0" w:space="0" w:color="auto"/>
            <w:left w:val="none" w:sz="0" w:space="0" w:color="auto"/>
            <w:bottom w:val="none" w:sz="0" w:space="0" w:color="auto"/>
            <w:right w:val="none" w:sz="0" w:space="0" w:color="auto"/>
          </w:divBdr>
        </w:div>
        <w:div w:id="1739594637">
          <w:marLeft w:val="547"/>
          <w:marRight w:val="0"/>
          <w:marTop w:val="106"/>
          <w:marBottom w:val="0"/>
          <w:divBdr>
            <w:top w:val="none" w:sz="0" w:space="0" w:color="auto"/>
            <w:left w:val="none" w:sz="0" w:space="0" w:color="auto"/>
            <w:bottom w:val="none" w:sz="0" w:space="0" w:color="auto"/>
            <w:right w:val="none" w:sz="0" w:space="0" w:color="auto"/>
          </w:divBdr>
        </w:div>
        <w:div w:id="540675945">
          <w:marLeft w:val="547"/>
          <w:marRight w:val="0"/>
          <w:marTop w:val="106"/>
          <w:marBottom w:val="0"/>
          <w:divBdr>
            <w:top w:val="none" w:sz="0" w:space="0" w:color="auto"/>
            <w:left w:val="none" w:sz="0" w:space="0" w:color="auto"/>
            <w:bottom w:val="none" w:sz="0" w:space="0" w:color="auto"/>
            <w:right w:val="none" w:sz="0" w:space="0" w:color="auto"/>
          </w:divBdr>
        </w:div>
        <w:div w:id="287854028">
          <w:marLeft w:val="547"/>
          <w:marRight w:val="0"/>
          <w:marTop w:val="106"/>
          <w:marBottom w:val="0"/>
          <w:divBdr>
            <w:top w:val="none" w:sz="0" w:space="0" w:color="auto"/>
            <w:left w:val="none" w:sz="0" w:space="0" w:color="auto"/>
            <w:bottom w:val="none" w:sz="0" w:space="0" w:color="auto"/>
            <w:right w:val="none" w:sz="0" w:space="0" w:color="auto"/>
          </w:divBdr>
        </w:div>
        <w:div w:id="1434980666">
          <w:marLeft w:val="547"/>
          <w:marRight w:val="0"/>
          <w:marTop w:val="106"/>
          <w:marBottom w:val="0"/>
          <w:divBdr>
            <w:top w:val="none" w:sz="0" w:space="0" w:color="auto"/>
            <w:left w:val="none" w:sz="0" w:space="0" w:color="auto"/>
            <w:bottom w:val="none" w:sz="0" w:space="0" w:color="auto"/>
            <w:right w:val="none" w:sz="0" w:space="0" w:color="auto"/>
          </w:divBdr>
        </w:div>
        <w:div w:id="1048380753">
          <w:marLeft w:val="547"/>
          <w:marRight w:val="0"/>
          <w:marTop w:val="106"/>
          <w:marBottom w:val="0"/>
          <w:divBdr>
            <w:top w:val="none" w:sz="0" w:space="0" w:color="auto"/>
            <w:left w:val="none" w:sz="0" w:space="0" w:color="auto"/>
            <w:bottom w:val="none" w:sz="0" w:space="0" w:color="auto"/>
            <w:right w:val="none" w:sz="0" w:space="0" w:color="auto"/>
          </w:divBdr>
        </w:div>
        <w:div w:id="1703554562">
          <w:marLeft w:val="547"/>
          <w:marRight w:val="0"/>
          <w:marTop w:val="106"/>
          <w:marBottom w:val="0"/>
          <w:divBdr>
            <w:top w:val="none" w:sz="0" w:space="0" w:color="auto"/>
            <w:left w:val="none" w:sz="0" w:space="0" w:color="auto"/>
            <w:bottom w:val="none" w:sz="0" w:space="0" w:color="auto"/>
            <w:right w:val="none" w:sz="0" w:space="0" w:color="auto"/>
          </w:divBdr>
        </w:div>
        <w:div w:id="281813545">
          <w:marLeft w:val="547"/>
          <w:marRight w:val="0"/>
          <w:marTop w:val="106"/>
          <w:marBottom w:val="0"/>
          <w:divBdr>
            <w:top w:val="none" w:sz="0" w:space="0" w:color="auto"/>
            <w:left w:val="none" w:sz="0" w:space="0" w:color="auto"/>
            <w:bottom w:val="none" w:sz="0" w:space="0" w:color="auto"/>
            <w:right w:val="none" w:sz="0" w:space="0" w:color="auto"/>
          </w:divBdr>
        </w:div>
      </w:divsChild>
    </w:div>
    <w:div w:id="379138329">
      <w:bodyDiv w:val="1"/>
      <w:marLeft w:val="0"/>
      <w:marRight w:val="0"/>
      <w:marTop w:val="0"/>
      <w:marBottom w:val="0"/>
      <w:divBdr>
        <w:top w:val="none" w:sz="0" w:space="0" w:color="auto"/>
        <w:left w:val="none" w:sz="0" w:space="0" w:color="auto"/>
        <w:bottom w:val="none" w:sz="0" w:space="0" w:color="auto"/>
        <w:right w:val="none" w:sz="0" w:space="0" w:color="auto"/>
      </w:divBdr>
      <w:divsChild>
        <w:div w:id="1651866200">
          <w:marLeft w:val="547"/>
          <w:marRight w:val="0"/>
          <w:marTop w:val="115"/>
          <w:marBottom w:val="0"/>
          <w:divBdr>
            <w:top w:val="none" w:sz="0" w:space="0" w:color="auto"/>
            <w:left w:val="none" w:sz="0" w:space="0" w:color="auto"/>
            <w:bottom w:val="none" w:sz="0" w:space="0" w:color="auto"/>
            <w:right w:val="none" w:sz="0" w:space="0" w:color="auto"/>
          </w:divBdr>
        </w:div>
        <w:div w:id="1749956515">
          <w:marLeft w:val="547"/>
          <w:marRight w:val="0"/>
          <w:marTop w:val="115"/>
          <w:marBottom w:val="0"/>
          <w:divBdr>
            <w:top w:val="none" w:sz="0" w:space="0" w:color="auto"/>
            <w:left w:val="none" w:sz="0" w:space="0" w:color="auto"/>
            <w:bottom w:val="none" w:sz="0" w:space="0" w:color="auto"/>
            <w:right w:val="none" w:sz="0" w:space="0" w:color="auto"/>
          </w:divBdr>
        </w:div>
        <w:div w:id="919480730">
          <w:marLeft w:val="547"/>
          <w:marRight w:val="0"/>
          <w:marTop w:val="115"/>
          <w:marBottom w:val="0"/>
          <w:divBdr>
            <w:top w:val="none" w:sz="0" w:space="0" w:color="auto"/>
            <w:left w:val="none" w:sz="0" w:space="0" w:color="auto"/>
            <w:bottom w:val="none" w:sz="0" w:space="0" w:color="auto"/>
            <w:right w:val="none" w:sz="0" w:space="0" w:color="auto"/>
          </w:divBdr>
        </w:div>
      </w:divsChild>
    </w:div>
    <w:div w:id="422267928">
      <w:bodyDiv w:val="1"/>
      <w:marLeft w:val="0"/>
      <w:marRight w:val="0"/>
      <w:marTop w:val="0"/>
      <w:marBottom w:val="0"/>
      <w:divBdr>
        <w:top w:val="none" w:sz="0" w:space="0" w:color="auto"/>
        <w:left w:val="none" w:sz="0" w:space="0" w:color="auto"/>
        <w:bottom w:val="none" w:sz="0" w:space="0" w:color="auto"/>
        <w:right w:val="none" w:sz="0" w:space="0" w:color="auto"/>
      </w:divBdr>
      <w:divsChild>
        <w:div w:id="682828699">
          <w:marLeft w:val="302"/>
          <w:marRight w:val="0"/>
          <w:marTop w:val="192"/>
          <w:marBottom w:val="0"/>
          <w:divBdr>
            <w:top w:val="none" w:sz="0" w:space="0" w:color="auto"/>
            <w:left w:val="none" w:sz="0" w:space="0" w:color="auto"/>
            <w:bottom w:val="none" w:sz="0" w:space="0" w:color="auto"/>
            <w:right w:val="none" w:sz="0" w:space="0" w:color="auto"/>
          </w:divBdr>
        </w:div>
        <w:div w:id="678969882">
          <w:marLeft w:val="302"/>
          <w:marRight w:val="0"/>
          <w:marTop w:val="192"/>
          <w:marBottom w:val="0"/>
          <w:divBdr>
            <w:top w:val="none" w:sz="0" w:space="0" w:color="auto"/>
            <w:left w:val="none" w:sz="0" w:space="0" w:color="auto"/>
            <w:bottom w:val="none" w:sz="0" w:space="0" w:color="auto"/>
            <w:right w:val="none" w:sz="0" w:space="0" w:color="auto"/>
          </w:divBdr>
        </w:div>
        <w:div w:id="771821009">
          <w:marLeft w:val="302"/>
          <w:marRight w:val="0"/>
          <w:marTop w:val="192"/>
          <w:marBottom w:val="0"/>
          <w:divBdr>
            <w:top w:val="none" w:sz="0" w:space="0" w:color="auto"/>
            <w:left w:val="none" w:sz="0" w:space="0" w:color="auto"/>
            <w:bottom w:val="none" w:sz="0" w:space="0" w:color="auto"/>
            <w:right w:val="none" w:sz="0" w:space="0" w:color="auto"/>
          </w:divBdr>
        </w:div>
      </w:divsChild>
    </w:div>
    <w:div w:id="457070341">
      <w:bodyDiv w:val="1"/>
      <w:marLeft w:val="0"/>
      <w:marRight w:val="0"/>
      <w:marTop w:val="0"/>
      <w:marBottom w:val="0"/>
      <w:divBdr>
        <w:top w:val="none" w:sz="0" w:space="0" w:color="auto"/>
        <w:left w:val="none" w:sz="0" w:space="0" w:color="auto"/>
        <w:bottom w:val="none" w:sz="0" w:space="0" w:color="auto"/>
        <w:right w:val="none" w:sz="0" w:space="0" w:color="auto"/>
      </w:divBdr>
      <w:divsChild>
        <w:div w:id="875234031">
          <w:marLeft w:val="302"/>
          <w:marRight w:val="0"/>
          <w:marTop w:val="192"/>
          <w:marBottom w:val="0"/>
          <w:divBdr>
            <w:top w:val="none" w:sz="0" w:space="0" w:color="auto"/>
            <w:left w:val="none" w:sz="0" w:space="0" w:color="auto"/>
            <w:bottom w:val="none" w:sz="0" w:space="0" w:color="auto"/>
            <w:right w:val="none" w:sz="0" w:space="0" w:color="auto"/>
          </w:divBdr>
        </w:div>
        <w:div w:id="1413117585">
          <w:marLeft w:val="619"/>
          <w:marRight w:val="0"/>
          <w:marTop w:val="168"/>
          <w:marBottom w:val="0"/>
          <w:divBdr>
            <w:top w:val="none" w:sz="0" w:space="0" w:color="auto"/>
            <w:left w:val="none" w:sz="0" w:space="0" w:color="auto"/>
            <w:bottom w:val="none" w:sz="0" w:space="0" w:color="auto"/>
            <w:right w:val="none" w:sz="0" w:space="0" w:color="auto"/>
          </w:divBdr>
        </w:div>
        <w:div w:id="1269972639">
          <w:marLeft w:val="302"/>
          <w:marRight w:val="0"/>
          <w:marTop w:val="192"/>
          <w:marBottom w:val="0"/>
          <w:divBdr>
            <w:top w:val="none" w:sz="0" w:space="0" w:color="auto"/>
            <w:left w:val="none" w:sz="0" w:space="0" w:color="auto"/>
            <w:bottom w:val="none" w:sz="0" w:space="0" w:color="auto"/>
            <w:right w:val="none" w:sz="0" w:space="0" w:color="auto"/>
          </w:divBdr>
        </w:div>
        <w:div w:id="446240876">
          <w:marLeft w:val="302"/>
          <w:marRight w:val="0"/>
          <w:marTop w:val="192"/>
          <w:marBottom w:val="0"/>
          <w:divBdr>
            <w:top w:val="none" w:sz="0" w:space="0" w:color="auto"/>
            <w:left w:val="none" w:sz="0" w:space="0" w:color="auto"/>
            <w:bottom w:val="none" w:sz="0" w:space="0" w:color="auto"/>
            <w:right w:val="none" w:sz="0" w:space="0" w:color="auto"/>
          </w:divBdr>
        </w:div>
        <w:div w:id="350227783">
          <w:marLeft w:val="302"/>
          <w:marRight w:val="0"/>
          <w:marTop w:val="192"/>
          <w:marBottom w:val="0"/>
          <w:divBdr>
            <w:top w:val="none" w:sz="0" w:space="0" w:color="auto"/>
            <w:left w:val="none" w:sz="0" w:space="0" w:color="auto"/>
            <w:bottom w:val="none" w:sz="0" w:space="0" w:color="auto"/>
            <w:right w:val="none" w:sz="0" w:space="0" w:color="auto"/>
          </w:divBdr>
        </w:div>
        <w:div w:id="874002847">
          <w:marLeft w:val="302"/>
          <w:marRight w:val="0"/>
          <w:marTop w:val="192"/>
          <w:marBottom w:val="0"/>
          <w:divBdr>
            <w:top w:val="none" w:sz="0" w:space="0" w:color="auto"/>
            <w:left w:val="none" w:sz="0" w:space="0" w:color="auto"/>
            <w:bottom w:val="none" w:sz="0" w:space="0" w:color="auto"/>
            <w:right w:val="none" w:sz="0" w:space="0" w:color="auto"/>
          </w:divBdr>
        </w:div>
      </w:divsChild>
    </w:div>
    <w:div w:id="584188193">
      <w:bodyDiv w:val="1"/>
      <w:marLeft w:val="0"/>
      <w:marRight w:val="0"/>
      <w:marTop w:val="0"/>
      <w:marBottom w:val="0"/>
      <w:divBdr>
        <w:top w:val="none" w:sz="0" w:space="0" w:color="auto"/>
        <w:left w:val="none" w:sz="0" w:space="0" w:color="auto"/>
        <w:bottom w:val="none" w:sz="0" w:space="0" w:color="auto"/>
        <w:right w:val="none" w:sz="0" w:space="0" w:color="auto"/>
      </w:divBdr>
      <w:divsChild>
        <w:div w:id="929629494">
          <w:marLeft w:val="302"/>
          <w:marRight w:val="0"/>
          <w:marTop w:val="180"/>
          <w:marBottom w:val="0"/>
          <w:divBdr>
            <w:top w:val="none" w:sz="0" w:space="0" w:color="auto"/>
            <w:left w:val="none" w:sz="0" w:space="0" w:color="auto"/>
            <w:bottom w:val="none" w:sz="0" w:space="0" w:color="auto"/>
            <w:right w:val="none" w:sz="0" w:space="0" w:color="auto"/>
          </w:divBdr>
        </w:div>
        <w:div w:id="1342702628">
          <w:marLeft w:val="619"/>
          <w:marRight w:val="0"/>
          <w:marTop w:val="156"/>
          <w:marBottom w:val="0"/>
          <w:divBdr>
            <w:top w:val="none" w:sz="0" w:space="0" w:color="auto"/>
            <w:left w:val="none" w:sz="0" w:space="0" w:color="auto"/>
            <w:bottom w:val="none" w:sz="0" w:space="0" w:color="auto"/>
            <w:right w:val="none" w:sz="0" w:space="0" w:color="auto"/>
          </w:divBdr>
        </w:div>
        <w:div w:id="1417702640">
          <w:marLeft w:val="619"/>
          <w:marRight w:val="0"/>
          <w:marTop w:val="156"/>
          <w:marBottom w:val="0"/>
          <w:divBdr>
            <w:top w:val="none" w:sz="0" w:space="0" w:color="auto"/>
            <w:left w:val="none" w:sz="0" w:space="0" w:color="auto"/>
            <w:bottom w:val="none" w:sz="0" w:space="0" w:color="auto"/>
            <w:right w:val="none" w:sz="0" w:space="0" w:color="auto"/>
          </w:divBdr>
        </w:div>
        <w:div w:id="986738439">
          <w:marLeft w:val="619"/>
          <w:marRight w:val="0"/>
          <w:marTop w:val="156"/>
          <w:marBottom w:val="0"/>
          <w:divBdr>
            <w:top w:val="none" w:sz="0" w:space="0" w:color="auto"/>
            <w:left w:val="none" w:sz="0" w:space="0" w:color="auto"/>
            <w:bottom w:val="none" w:sz="0" w:space="0" w:color="auto"/>
            <w:right w:val="none" w:sz="0" w:space="0" w:color="auto"/>
          </w:divBdr>
        </w:div>
        <w:div w:id="795565249">
          <w:marLeft w:val="619"/>
          <w:marRight w:val="0"/>
          <w:marTop w:val="156"/>
          <w:marBottom w:val="0"/>
          <w:divBdr>
            <w:top w:val="none" w:sz="0" w:space="0" w:color="auto"/>
            <w:left w:val="none" w:sz="0" w:space="0" w:color="auto"/>
            <w:bottom w:val="none" w:sz="0" w:space="0" w:color="auto"/>
            <w:right w:val="none" w:sz="0" w:space="0" w:color="auto"/>
          </w:divBdr>
        </w:div>
        <w:div w:id="1311136108">
          <w:marLeft w:val="302"/>
          <w:marRight w:val="0"/>
          <w:marTop w:val="180"/>
          <w:marBottom w:val="0"/>
          <w:divBdr>
            <w:top w:val="none" w:sz="0" w:space="0" w:color="auto"/>
            <w:left w:val="none" w:sz="0" w:space="0" w:color="auto"/>
            <w:bottom w:val="none" w:sz="0" w:space="0" w:color="auto"/>
            <w:right w:val="none" w:sz="0" w:space="0" w:color="auto"/>
          </w:divBdr>
        </w:div>
        <w:div w:id="898633765">
          <w:marLeft w:val="619"/>
          <w:marRight w:val="0"/>
          <w:marTop w:val="156"/>
          <w:marBottom w:val="0"/>
          <w:divBdr>
            <w:top w:val="none" w:sz="0" w:space="0" w:color="auto"/>
            <w:left w:val="none" w:sz="0" w:space="0" w:color="auto"/>
            <w:bottom w:val="none" w:sz="0" w:space="0" w:color="auto"/>
            <w:right w:val="none" w:sz="0" w:space="0" w:color="auto"/>
          </w:divBdr>
        </w:div>
        <w:div w:id="779489767">
          <w:marLeft w:val="619"/>
          <w:marRight w:val="0"/>
          <w:marTop w:val="156"/>
          <w:marBottom w:val="0"/>
          <w:divBdr>
            <w:top w:val="none" w:sz="0" w:space="0" w:color="auto"/>
            <w:left w:val="none" w:sz="0" w:space="0" w:color="auto"/>
            <w:bottom w:val="none" w:sz="0" w:space="0" w:color="auto"/>
            <w:right w:val="none" w:sz="0" w:space="0" w:color="auto"/>
          </w:divBdr>
        </w:div>
        <w:div w:id="1194268840">
          <w:marLeft w:val="302"/>
          <w:marRight w:val="0"/>
          <w:marTop w:val="180"/>
          <w:marBottom w:val="0"/>
          <w:divBdr>
            <w:top w:val="none" w:sz="0" w:space="0" w:color="auto"/>
            <w:left w:val="none" w:sz="0" w:space="0" w:color="auto"/>
            <w:bottom w:val="none" w:sz="0" w:space="0" w:color="auto"/>
            <w:right w:val="none" w:sz="0" w:space="0" w:color="auto"/>
          </w:divBdr>
        </w:div>
        <w:div w:id="687683235">
          <w:marLeft w:val="619"/>
          <w:marRight w:val="0"/>
          <w:marTop w:val="156"/>
          <w:marBottom w:val="0"/>
          <w:divBdr>
            <w:top w:val="none" w:sz="0" w:space="0" w:color="auto"/>
            <w:left w:val="none" w:sz="0" w:space="0" w:color="auto"/>
            <w:bottom w:val="none" w:sz="0" w:space="0" w:color="auto"/>
            <w:right w:val="none" w:sz="0" w:space="0" w:color="auto"/>
          </w:divBdr>
        </w:div>
        <w:div w:id="233131696">
          <w:marLeft w:val="619"/>
          <w:marRight w:val="0"/>
          <w:marTop w:val="156"/>
          <w:marBottom w:val="0"/>
          <w:divBdr>
            <w:top w:val="none" w:sz="0" w:space="0" w:color="auto"/>
            <w:left w:val="none" w:sz="0" w:space="0" w:color="auto"/>
            <w:bottom w:val="none" w:sz="0" w:space="0" w:color="auto"/>
            <w:right w:val="none" w:sz="0" w:space="0" w:color="auto"/>
          </w:divBdr>
        </w:div>
        <w:div w:id="272832108">
          <w:marLeft w:val="619"/>
          <w:marRight w:val="0"/>
          <w:marTop w:val="156"/>
          <w:marBottom w:val="0"/>
          <w:divBdr>
            <w:top w:val="none" w:sz="0" w:space="0" w:color="auto"/>
            <w:left w:val="none" w:sz="0" w:space="0" w:color="auto"/>
            <w:bottom w:val="none" w:sz="0" w:space="0" w:color="auto"/>
            <w:right w:val="none" w:sz="0" w:space="0" w:color="auto"/>
          </w:divBdr>
        </w:div>
        <w:div w:id="1080760357">
          <w:marLeft w:val="619"/>
          <w:marRight w:val="0"/>
          <w:marTop w:val="156"/>
          <w:marBottom w:val="0"/>
          <w:divBdr>
            <w:top w:val="none" w:sz="0" w:space="0" w:color="auto"/>
            <w:left w:val="none" w:sz="0" w:space="0" w:color="auto"/>
            <w:bottom w:val="none" w:sz="0" w:space="0" w:color="auto"/>
            <w:right w:val="none" w:sz="0" w:space="0" w:color="auto"/>
          </w:divBdr>
        </w:div>
        <w:div w:id="457532382">
          <w:marLeft w:val="619"/>
          <w:marRight w:val="0"/>
          <w:marTop w:val="156"/>
          <w:marBottom w:val="0"/>
          <w:divBdr>
            <w:top w:val="none" w:sz="0" w:space="0" w:color="auto"/>
            <w:left w:val="none" w:sz="0" w:space="0" w:color="auto"/>
            <w:bottom w:val="none" w:sz="0" w:space="0" w:color="auto"/>
            <w:right w:val="none" w:sz="0" w:space="0" w:color="auto"/>
          </w:divBdr>
        </w:div>
        <w:div w:id="1820145485">
          <w:marLeft w:val="302"/>
          <w:marRight w:val="0"/>
          <w:marTop w:val="180"/>
          <w:marBottom w:val="0"/>
          <w:divBdr>
            <w:top w:val="none" w:sz="0" w:space="0" w:color="auto"/>
            <w:left w:val="none" w:sz="0" w:space="0" w:color="auto"/>
            <w:bottom w:val="none" w:sz="0" w:space="0" w:color="auto"/>
            <w:right w:val="none" w:sz="0" w:space="0" w:color="auto"/>
          </w:divBdr>
        </w:div>
        <w:div w:id="1520506302">
          <w:marLeft w:val="619"/>
          <w:marRight w:val="0"/>
          <w:marTop w:val="156"/>
          <w:marBottom w:val="0"/>
          <w:divBdr>
            <w:top w:val="none" w:sz="0" w:space="0" w:color="auto"/>
            <w:left w:val="none" w:sz="0" w:space="0" w:color="auto"/>
            <w:bottom w:val="none" w:sz="0" w:space="0" w:color="auto"/>
            <w:right w:val="none" w:sz="0" w:space="0" w:color="auto"/>
          </w:divBdr>
        </w:div>
        <w:div w:id="2117627799">
          <w:marLeft w:val="619"/>
          <w:marRight w:val="0"/>
          <w:marTop w:val="156"/>
          <w:marBottom w:val="0"/>
          <w:divBdr>
            <w:top w:val="none" w:sz="0" w:space="0" w:color="auto"/>
            <w:left w:val="none" w:sz="0" w:space="0" w:color="auto"/>
            <w:bottom w:val="none" w:sz="0" w:space="0" w:color="auto"/>
            <w:right w:val="none" w:sz="0" w:space="0" w:color="auto"/>
          </w:divBdr>
        </w:div>
      </w:divsChild>
    </w:div>
    <w:div w:id="605583094">
      <w:bodyDiv w:val="1"/>
      <w:marLeft w:val="0"/>
      <w:marRight w:val="0"/>
      <w:marTop w:val="0"/>
      <w:marBottom w:val="0"/>
      <w:divBdr>
        <w:top w:val="none" w:sz="0" w:space="0" w:color="auto"/>
        <w:left w:val="none" w:sz="0" w:space="0" w:color="auto"/>
        <w:bottom w:val="none" w:sz="0" w:space="0" w:color="auto"/>
        <w:right w:val="none" w:sz="0" w:space="0" w:color="auto"/>
      </w:divBdr>
      <w:divsChild>
        <w:div w:id="599989869">
          <w:marLeft w:val="302"/>
          <w:marRight w:val="0"/>
          <w:marTop w:val="192"/>
          <w:marBottom w:val="0"/>
          <w:divBdr>
            <w:top w:val="none" w:sz="0" w:space="0" w:color="auto"/>
            <w:left w:val="none" w:sz="0" w:space="0" w:color="auto"/>
            <w:bottom w:val="none" w:sz="0" w:space="0" w:color="auto"/>
            <w:right w:val="none" w:sz="0" w:space="0" w:color="auto"/>
          </w:divBdr>
        </w:div>
        <w:div w:id="1610504429">
          <w:marLeft w:val="302"/>
          <w:marRight w:val="0"/>
          <w:marTop w:val="192"/>
          <w:marBottom w:val="0"/>
          <w:divBdr>
            <w:top w:val="none" w:sz="0" w:space="0" w:color="auto"/>
            <w:left w:val="none" w:sz="0" w:space="0" w:color="auto"/>
            <w:bottom w:val="none" w:sz="0" w:space="0" w:color="auto"/>
            <w:right w:val="none" w:sz="0" w:space="0" w:color="auto"/>
          </w:divBdr>
        </w:div>
        <w:div w:id="1682731803">
          <w:marLeft w:val="302"/>
          <w:marRight w:val="0"/>
          <w:marTop w:val="192"/>
          <w:marBottom w:val="0"/>
          <w:divBdr>
            <w:top w:val="none" w:sz="0" w:space="0" w:color="auto"/>
            <w:left w:val="none" w:sz="0" w:space="0" w:color="auto"/>
            <w:bottom w:val="none" w:sz="0" w:space="0" w:color="auto"/>
            <w:right w:val="none" w:sz="0" w:space="0" w:color="auto"/>
          </w:divBdr>
        </w:div>
        <w:div w:id="1126505842">
          <w:marLeft w:val="302"/>
          <w:marRight w:val="0"/>
          <w:marTop w:val="192"/>
          <w:marBottom w:val="0"/>
          <w:divBdr>
            <w:top w:val="none" w:sz="0" w:space="0" w:color="auto"/>
            <w:left w:val="none" w:sz="0" w:space="0" w:color="auto"/>
            <w:bottom w:val="none" w:sz="0" w:space="0" w:color="auto"/>
            <w:right w:val="none" w:sz="0" w:space="0" w:color="auto"/>
          </w:divBdr>
        </w:div>
        <w:div w:id="460657356">
          <w:marLeft w:val="302"/>
          <w:marRight w:val="0"/>
          <w:marTop w:val="192"/>
          <w:marBottom w:val="0"/>
          <w:divBdr>
            <w:top w:val="none" w:sz="0" w:space="0" w:color="auto"/>
            <w:left w:val="none" w:sz="0" w:space="0" w:color="auto"/>
            <w:bottom w:val="none" w:sz="0" w:space="0" w:color="auto"/>
            <w:right w:val="none" w:sz="0" w:space="0" w:color="auto"/>
          </w:divBdr>
        </w:div>
      </w:divsChild>
    </w:div>
    <w:div w:id="627516792">
      <w:bodyDiv w:val="1"/>
      <w:marLeft w:val="0"/>
      <w:marRight w:val="0"/>
      <w:marTop w:val="0"/>
      <w:marBottom w:val="0"/>
      <w:divBdr>
        <w:top w:val="none" w:sz="0" w:space="0" w:color="auto"/>
        <w:left w:val="none" w:sz="0" w:space="0" w:color="auto"/>
        <w:bottom w:val="none" w:sz="0" w:space="0" w:color="auto"/>
        <w:right w:val="none" w:sz="0" w:space="0" w:color="auto"/>
      </w:divBdr>
      <w:divsChild>
        <w:div w:id="1055860241">
          <w:marLeft w:val="302"/>
          <w:marRight w:val="0"/>
          <w:marTop w:val="192"/>
          <w:marBottom w:val="0"/>
          <w:divBdr>
            <w:top w:val="none" w:sz="0" w:space="0" w:color="auto"/>
            <w:left w:val="none" w:sz="0" w:space="0" w:color="auto"/>
            <w:bottom w:val="none" w:sz="0" w:space="0" w:color="auto"/>
            <w:right w:val="none" w:sz="0" w:space="0" w:color="auto"/>
          </w:divBdr>
        </w:div>
        <w:div w:id="2111269444">
          <w:marLeft w:val="302"/>
          <w:marRight w:val="0"/>
          <w:marTop w:val="192"/>
          <w:marBottom w:val="0"/>
          <w:divBdr>
            <w:top w:val="none" w:sz="0" w:space="0" w:color="auto"/>
            <w:left w:val="none" w:sz="0" w:space="0" w:color="auto"/>
            <w:bottom w:val="none" w:sz="0" w:space="0" w:color="auto"/>
            <w:right w:val="none" w:sz="0" w:space="0" w:color="auto"/>
          </w:divBdr>
        </w:div>
        <w:div w:id="1455751474">
          <w:marLeft w:val="302"/>
          <w:marRight w:val="0"/>
          <w:marTop w:val="192"/>
          <w:marBottom w:val="0"/>
          <w:divBdr>
            <w:top w:val="none" w:sz="0" w:space="0" w:color="auto"/>
            <w:left w:val="none" w:sz="0" w:space="0" w:color="auto"/>
            <w:bottom w:val="none" w:sz="0" w:space="0" w:color="auto"/>
            <w:right w:val="none" w:sz="0" w:space="0" w:color="auto"/>
          </w:divBdr>
        </w:div>
        <w:div w:id="739519509">
          <w:marLeft w:val="302"/>
          <w:marRight w:val="0"/>
          <w:marTop w:val="192"/>
          <w:marBottom w:val="0"/>
          <w:divBdr>
            <w:top w:val="none" w:sz="0" w:space="0" w:color="auto"/>
            <w:left w:val="none" w:sz="0" w:space="0" w:color="auto"/>
            <w:bottom w:val="none" w:sz="0" w:space="0" w:color="auto"/>
            <w:right w:val="none" w:sz="0" w:space="0" w:color="auto"/>
          </w:divBdr>
        </w:div>
        <w:div w:id="359553704">
          <w:marLeft w:val="302"/>
          <w:marRight w:val="0"/>
          <w:marTop w:val="192"/>
          <w:marBottom w:val="0"/>
          <w:divBdr>
            <w:top w:val="none" w:sz="0" w:space="0" w:color="auto"/>
            <w:left w:val="none" w:sz="0" w:space="0" w:color="auto"/>
            <w:bottom w:val="none" w:sz="0" w:space="0" w:color="auto"/>
            <w:right w:val="none" w:sz="0" w:space="0" w:color="auto"/>
          </w:divBdr>
        </w:div>
        <w:div w:id="781996118">
          <w:marLeft w:val="619"/>
          <w:marRight w:val="0"/>
          <w:marTop w:val="168"/>
          <w:marBottom w:val="0"/>
          <w:divBdr>
            <w:top w:val="none" w:sz="0" w:space="0" w:color="auto"/>
            <w:left w:val="none" w:sz="0" w:space="0" w:color="auto"/>
            <w:bottom w:val="none" w:sz="0" w:space="0" w:color="auto"/>
            <w:right w:val="none" w:sz="0" w:space="0" w:color="auto"/>
          </w:divBdr>
        </w:div>
        <w:div w:id="1666325053">
          <w:marLeft w:val="619"/>
          <w:marRight w:val="0"/>
          <w:marTop w:val="168"/>
          <w:marBottom w:val="0"/>
          <w:divBdr>
            <w:top w:val="none" w:sz="0" w:space="0" w:color="auto"/>
            <w:left w:val="none" w:sz="0" w:space="0" w:color="auto"/>
            <w:bottom w:val="none" w:sz="0" w:space="0" w:color="auto"/>
            <w:right w:val="none" w:sz="0" w:space="0" w:color="auto"/>
          </w:divBdr>
        </w:div>
      </w:divsChild>
    </w:div>
    <w:div w:id="647709693">
      <w:bodyDiv w:val="1"/>
      <w:marLeft w:val="0"/>
      <w:marRight w:val="0"/>
      <w:marTop w:val="0"/>
      <w:marBottom w:val="0"/>
      <w:divBdr>
        <w:top w:val="none" w:sz="0" w:space="0" w:color="auto"/>
        <w:left w:val="none" w:sz="0" w:space="0" w:color="auto"/>
        <w:bottom w:val="none" w:sz="0" w:space="0" w:color="auto"/>
        <w:right w:val="none" w:sz="0" w:space="0" w:color="auto"/>
      </w:divBdr>
      <w:divsChild>
        <w:div w:id="1959333399">
          <w:marLeft w:val="302"/>
          <w:marRight w:val="0"/>
          <w:marTop w:val="192"/>
          <w:marBottom w:val="0"/>
          <w:divBdr>
            <w:top w:val="none" w:sz="0" w:space="0" w:color="auto"/>
            <w:left w:val="none" w:sz="0" w:space="0" w:color="auto"/>
            <w:bottom w:val="none" w:sz="0" w:space="0" w:color="auto"/>
            <w:right w:val="none" w:sz="0" w:space="0" w:color="auto"/>
          </w:divBdr>
        </w:div>
        <w:div w:id="107503974">
          <w:marLeft w:val="302"/>
          <w:marRight w:val="0"/>
          <w:marTop w:val="192"/>
          <w:marBottom w:val="0"/>
          <w:divBdr>
            <w:top w:val="none" w:sz="0" w:space="0" w:color="auto"/>
            <w:left w:val="none" w:sz="0" w:space="0" w:color="auto"/>
            <w:bottom w:val="none" w:sz="0" w:space="0" w:color="auto"/>
            <w:right w:val="none" w:sz="0" w:space="0" w:color="auto"/>
          </w:divBdr>
        </w:div>
        <w:div w:id="1571496953">
          <w:marLeft w:val="302"/>
          <w:marRight w:val="0"/>
          <w:marTop w:val="192"/>
          <w:marBottom w:val="0"/>
          <w:divBdr>
            <w:top w:val="none" w:sz="0" w:space="0" w:color="auto"/>
            <w:left w:val="none" w:sz="0" w:space="0" w:color="auto"/>
            <w:bottom w:val="none" w:sz="0" w:space="0" w:color="auto"/>
            <w:right w:val="none" w:sz="0" w:space="0" w:color="auto"/>
          </w:divBdr>
        </w:div>
      </w:divsChild>
    </w:div>
    <w:div w:id="765614539">
      <w:bodyDiv w:val="1"/>
      <w:marLeft w:val="0"/>
      <w:marRight w:val="0"/>
      <w:marTop w:val="0"/>
      <w:marBottom w:val="0"/>
      <w:divBdr>
        <w:top w:val="none" w:sz="0" w:space="0" w:color="auto"/>
        <w:left w:val="none" w:sz="0" w:space="0" w:color="auto"/>
        <w:bottom w:val="none" w:sz="0" w:space="0" w:color="auto"/>
        <w:right w:val="none" w:sz="0" w:space="0" w:color="auto"/>
      </w:divBdr>
      <w:divsChild>
        <w:div w:id="90597">
          <w:marLeft w:val="302"/>
          <w:marRight w:val="0"/>
          <w:marTop w:val="192"/>
          <w:marBottom w:val="0"/>
          <w:divBdr>
            <w:top w:val="none" w:sz="0" w:space="0" w:color="auto"/>
            <w:left w:val="none" w:sz="0" w:space="0" w:color="auto"/>
            <w:bottom w:val="none" w:sz="0" w:space="0" w:color="auto"/>
            <w:right w:val="none" w:sz="0" w:space="0" w:color="auto"/>
          </w:divBdr>
        </w:div>
        <w:div w:id="895893993">
          <w:marLeft w:val="619"/>
          <w:marRight w:val="0"/>
          <w:marTop w:val="168"/>
          <w:marBottom w:val="0"/>
          <w:divBdr>
            <w:top w:val="none" w:sz="0" w:space="0" w:color="auto"/>
            <w:left w:val="none" w:sz="0" w:space="0" w:color="auto"/>
            <w:bottom w:val="none" w:sz="0" w:space="0" w:color="auto"/>
            <w:right w:val="none" w:sz="0" w:space="0" w:color="auto"/>
          </w:divBdr>
        </w:div>
        <w:div w:id="1722174702">
          <w:marLeft w:val="619"/>
          <w:marRight w:val="0"/>
          <w:marTop w:val="168"/>
          <w:marBottom w:val="0"/>
          <w:divBdr>
            <w:top w:val="none" w:sz="0" w:space="0" w:color="auto"/>
            <w:left w:val="none" w:sz="0" w:space="0" w:color="auto"/>
            <w:bottom w:val="none" w:sz="0" w:space="0" w:color="auto"/>
            <w:right w:val="none" w:sz="0" w:space="0" w:color="auto"/>
          </w:divBdr>
        </w:div>
        <w:div w:id="865025727">
          <w:marLeft w:val="619"/>
          <w:marRight w:val="0"/>
          <w:marTop w:val="168"/>
          <w:marBottom w:val="0"/>
          <w:divBdr>
            <w:top w:val="none" w:sz="0" w:space="0" w:color="auto"/>
            <w:left w:val="none" w:sz="0" w:space="0" w:color="auto"/>
            <w:bottom w:val="none" w:sz="0" w:space="0" w:color="auto"/>
            <w:right w:val="none" w:sz="0" w:space="0" w:color="auto"/>
          </w:divBdr>
        </w:div>
        <w:div w:id="2135442700">
          <w:marLeft w:val="302"/>
          <w:marRight w:val="0"/>
          <w:marTop w:val="192"/>
          <w:marBottom w:val="0"/>
          <w:divBdr>
            <w:top w:val="none" w:sz="0" w:space="0" w:color="auto"/>
            <w:left w:val="none" w:sz="0" w:space="0" w:color="auto"/>
            <w:bottom w:val="none" w:sz="0" w:space="0" w:color="auto"/>
            <w:right w:val="none" w:sz="0" w:space="0" w:color="auto"/>
          </w:divBdr>
        </w:div>
        <w:div w:id="1257010852">
          <w:marLeft w:val="302"/>
          <w:marRight w:val="0"/>
          <w:marTop w:val="192"/>
          <w:marBottom w:val="0"/>
          <w:divBdr>
            <w:top w:val="none" w:sz="0" w:space="0" w:color="auto"/>
            <w:left w:val="none" w:sz="0" w:space="0" w:color="auto"/>
            <w:bottom w:val="none" w:sz="0" w:space="0" w:color="auto"/>
            <w:right w:val="none" w:sz="0" w:space="0" w:color="auto"/>
          </w:divBdr>
        </w:div>
      </w:divsChild>
    </w:div>
    <w:div w:id="795415005">
      <w:bodyDiv w:val="1"/>
      <w:marLeft w:val="0"/>
      <w:marRight w:val="0"/>
      <w:marTop w:val="0"/>
      <w:marBottom w:val="0"/>
      <w:divBdr>
        <w:top w:val="none" w:sz="0" w:space="0" w:color="auto"/>
        <w:left w:val="none" w:sz="0" w:space="0" w:color="auto"/>
        <w:bottom w:val="none" w:sz="0" w:space="0" w:color="auto"/>
        <w:right w:val="none" w:sz="0" w:space="0" w:color="auto"/>
      </w:divBdr>
      <w:divsChild>
        <w:div w:id="815218188">
          <w:marLeft w:val="302"/>
          <w:marRight w:val="0"/>
          <w:marTop w:val="192"/>
          <w:marBottom w:val="0"/>
          <w:divBdr>
            <w:top w:val="none" w:sz="0" w:space="0" w:color="auto"/>
            <w:left w:val="none" w:sz="0" w:space="0" w:color="auto"/>
            <w:bottom w:val="none" w:sz="0" w:space="0" w:color="auto"/>
            <w:right w:val="none" w:sz="0" w:space="0" w:color="auto"/>
          </w:divBdr>
        </w:div>
        <w:div w:id="1337608953">
          <w:marLeft w:val="302"/>
          <w:marRight w:val="0"/>
          <w:marTop w:val="192"/>
          <w:marBottom w:val="0"/>
          <w:divBdr>
            <w:top w:val="none" w:sz="0" w:space="0" w:color="auto"/>
            <w:left w:val="none" w:sz="0" w:space="0" w:color="auto"/>
            <w:bottom w:val="none" w:sz="0" w:space="0" w:color="auto"/>
            <w:right w:val="none" w:sz="0" w:space="0" w:color="auto"/>
          </w:divBdr>
        </w:div>
        <w:div w:id="1717200944">
          <w:marLeft w:val="302"/>
          <w:marRight w:val="0"/>
          <w:marTop w:val="192"/>
          <w:marBottom w:val="0"/>
          <w:divBdr>
            <w:top w:val="none" w:sz="0" w:space="0" w:color="auto"/>
            <w:left w:val="none" w:sz="0" w:space="0" w:color="auto"/>
            <w:bottom w:val="none" w:sz="0" w:space="0" w:color="auto"/>
            <w:right w:val="none" w:sz="0" w:space="0" w:color="auto"/>
          </w:divBdr>
        </w:div>
        <w:div w:id="1272010279">
          <w:marLeft w:val="302"/>
          <w:marRight w:val="0"/>
          <w:marTop w:val="192"/>
          <w:marBottom w:val="0"/>
          <w:divBdr>
            <w:top w:val="none" w:sz="0" w:space="0" w:color="auto"/>
            <w:left w:val="none" w:sz="0" w:space="0" w:color="auto"/>
            <w:bottom w:val="none" w:sz="0" w:space="0" w:color="auto"/>
            <w:right w:val="none" w:sz="0" w:space="0" w:color="auto"/>
          </w:divBdr>
        </w:div>
        <w:div w:id="1505171882">
          <w:marLeft w:val="302"/>
          <w:marRight w:val="0"/>
          <w:marTop w:val="192"/>
          <w:marBottom w:val="0"/>
          <w:divBdr>
            <w:top w:val="none" w:sz="0" w:space="0" w:color="auto"/>
            <w:left w:val="none" w:sz="0" w:space="0" w:color="auto"/>
            <w:bottom w:val="none" w:sz="0" w:space="0" w:color="auto"/>
            <w:right w:val="none" w:sz="0" w:space="0" w:color="auto"/>
          </w:divBdr>
        </w:div>
      </w:divsChild>
    </w:div>
    <w:div w:id="843133168">
      <w:bodyDiv w:val="1"/>
      <w:marLeft w:val="0"/>
      <w:marRight w:val="0"/>
      <w:marTop w:val="0"/>
      <w:marBottom w:val="0"/>
      <w:divBdr>
        <w:top w:val="none" w:sz="0" w:space="0" w:color="auto"/>
        <w:left w:val="none" w:sz="0" w:space="0" w:color="auto"/>
        <w:bottom w:val="none" w:sz="0" w:space="0" w:color="auto"/>
        <w:right w:val="none" w:sz="0" w:space="0" w:color="auto"/>
      </w:divBdr>
      <w:divsChild>
        <w:div w:id="1108891883">
          <w:marLeft w:val="720"/>
          <w:marRight w:val="0"/>
          <w:marTop w:val="115"/>
          <w:marBottom w:val="0"/>
          <w:divBdr>
            <w:top w:val="none" w:sz="0" w:space="0" w:color="auto"/>
            <w:left w:val="none" w:sz="0" w:space="0" w:color="auto"/>
            <w:bottom w:val="none" w:sz="0" w:space="0" w:color="auto"/>
            <w:right w:val="none" w:sz="0" w:space="0" w:color="auto"/>
          </w:divBdr>
        </w:div>
        <w:div w:id="1240794408">
          <w:marLeft w:val="720"/>
          <w:marRight w:val="0"/>
          <w:marTop w:val="115"/>
          <w:marBottom w:val="0"/>
          <w:divBdr>
            <w:top w:val="none" w:sz="0" w:space="0" w:color="auto"/>
            <w:left w:val="none" w:sz="0" w:space="0" w:color="auto"/>
            <w:bottom w:val="none" w:sz="0" w:space="0" w:color="auto"/>
            <w:right w:val="none" w:sz="0" w:space="0" w:color="auto"/>
          </w:divBdr>
        </w:div>
        <w:div w:id="1123034859">
          <w:marLeft w:val="720"/>
          <w:marRight w:val="0"/>
          <w:marTop w:val="115"/>
          <w:marBottom w:val="0"/>
          <w:divBdr>
            <w:top w:val="none" w:sz="0" w:space="0" w:color="auto"/>
            <w:left w:val="none" w:sz="0" w:space="0" w:color="auto"/>
            <w:bottom w:val="none" w:sz="0" w:space="0" w:color="auto"/>
            <w:right w:val="none" w:sz="0" w:space="0" w:color="auto"/>
          </w:divBdr>
        </w:div>
        <w:div w:id="1403720689">
          <w:marLeft w:val="720"/>
          <w:marRight w:val="0"/>
          <w:marTop w:val="115"/>
          <w:marBottom w:val="0"/>
          <w:divBdr>
            <w:top w:val="none" w:sz="0" w:space="0" w:color="auto"/>
            <w:left w:val="none" w:sz="0" w:space="0" w:color="auto"/>
            <w:bottom w:val="none" w:sz="0" w:space="0" w:color="auto"/>
            <w:right w:val="none" w:sz="0" w:space="0" w:color="auto"/>
          </w:divBdr>
        </w:div>
        <w:div w:id="983435106">
          <w:marLeft w:val="720"/>
          <w:marRight w:val="0"/>
          <w:marTop w:val="115"/>
          <w:marBottom w:val="0"/>
          <w:divBdr>
            <w:top w:val="none" w:sz="0" w:space="0" w:color="auto"/>
            <w:left w:val="none" w:sz="0" w:space="0" w:color="auto"/>
            <w:bottom w:val="none" w:sz="0" w:space="0" w:color="auto"/>
            <w:right w:val="none" w:sz="0" w:space="0" w:color="auto"/>
          </w:divBdr>
        </w:div>
      </w:divsChild>
    </w:div>
    <w:div w:id="1003119318">
      <w:bodyDiv w:val="1"/>
      <w:marLeft w:val="0"/>
      <w:marRight w:val="0"/>
      <w:marTop w:val="0"/>
      <w:marBottom w:val="0"/>
      <w:divBdr>
        <w:top w:val="none" w:sz="0" w:space="0" w:color="auto"/>
        <w:left w:val="none" w:sz="0" w:space="0" w:color="auto"/>
        <w:bottom w:val="none" w:sz="0" w:space="0" w:color="auto"/>
        <w:right w:val="none" w:sz="0" w:space="0" w:color="auto"/>
      </w:divBdr>
      <w:divsChild>
        <w:div w:id="1817915712">
          <w:marLeft w:val="547"/>
          <w:marRight w:val="0"/>
          <w:marTop w:val="106"/>
          <w:marBottom w:val="0"/>
          <w:divBdr>
            <w:top w:val="none" w:sz="0" w:space="0" w:color="auto"/>
            <w:left w:val="none" w:sz="0" w:space="0" w:color="auto"/>
            <w:bottom w:val="none" w:sz="0" w:space="0" w:color="auto"/>
            <w:right w:val="none" w:sz="0" w:space="0" w:color="auto"/>
          </w:divBdr>
        </w:div>
        <w:div w:id="1162624185">
          <w:marLeft w:val="547"/>
          <w:marRight w:val="0"/>
          <w:marTop w:val="106"/>
          <w:marBottom w:val="0"/>
          <w:divBdr>
            <w:top w:val="none" w:sz="0" w:space="0" w:color="auto"/>
            <w:left w:val="none" w:sz="0" w:space="0" w:color="auto"/>
            <w:bottom w:val="none" w:sz="0" w:space="0" w:color="auto"/>
            <w:right w:val="none" w:sz="0" w:space="0" w:color="auto"/>
          </w:divBdr>
        </w:div>
        <w:div w:id="414012235">
          <w:marLeft w:val="547"/>
          <w:marRight w:val="0"/>
          <w:marTop w:val="106"/>
          <w:marBottom w:val="0"/>
          <w:divBdr>
            <w:top w:val="none" w:sz="0" w:space="0" w:color="auto"/>
            <w:left w:val="none" w:sz="0" w:space="0" w:color="auto"/>
            <w:bottom w:val="none" w:sz="0" w:space="0" w:color="auto"/>
            <w:right w:val="none" w:sz="0" w:space="0" w:color="auto"/>
          </w:divBdr>
        </w:div>
        <w:div w:id="1939554632">
          <w:marLeft w:val="547"/>
          <w:marRight w:val="0"/>
          <w:marTop w:val="106"/>
          <w:marBottom w:val="0"/>
          <w:divBdr>
            <w:top w:val="none" w:sz="0" w:space="0" w:color="auto"/>
            <w:left w:val="none" w:sz="0" w:space="0" w:color="auto"/>
            <w:bottom w:val="none" w:sz="0" w:space="0" w:color="auto"/>
            <w:right w:val="none" w:sz="0" w:space="0" w:color="auto"/>
          </w:divBdr>
        </w:div>
        <w:div w:id="574440879">
          <w:marLeft w:val="547"/>
          <w:marRight w:val="0"/>
          <w:marTop w:val="106"/>
          <w:marBottom w:val="0"/>
          <w:divBdr>
            <w:top w:val="none" w:sz="0" w:space="0" w:color="auto"/>
            <w:left w:val="none" w:sz="0" w:space="0" w:color="auto"/>
            <w:bottom w:val="none" w:sz="0" w:space="0" w:color="auto"/>
            <w:right w:val="none" w:sz="0" w:space="0" w:color="auto"/>
          </w:divBdr>
        </w:div>
        <w:div w:id="1154252522">
          <w:marLeft w:val="547"/>
          <w:marRight w:val="0"/>
          <w:marTop w:val="106"/>
          <w:marBottom w:val="0"/>
          <w:divBdr>
            <w:top w:val="none" w:sz="0" w:space="0" w:color="auto"/>
            <w:left w:val="none" w:sz="0" w:space="0" w:color="auto"/>
            <w:bottom w:val="none" w:sz="0" w:space="0" w:color="auto"/>
            <w:right w:val="none" w:sz="0" w:space="0" w:color="auto"/>
          </w:divBdr>
        </w:div>
        <w:div w:id="775829664">
          <w:marLeft w:val="547"/>
          <w:marRight w:val="0"/>
          <w:marTop w:val="106"/>
          <w:marBottom w:val="0"/>
          <w:divBdr>
            <w:top w:val="none" w:sz="0" w:space="0" w:color="auto"/>
            <w:left w:val="none" w:sz="0" w:space="0" w:color="auto"/>
            <w:bottom w:val="none" w:sz="0" w:space="0" w:color="auto"/>
            <w:right w:val="none" w:sz="0" w:space="0" w:color="auto"/>
          </w:divBdr>
        </w:div>
        <w:div w:id="428359312">
          <w:marLeft w:val="547"/>
          <w:marRight w:val="0"/>
          <w:marTop w:val="106"/>
          <w:marBottom w:val="0"/>
          <w:divBdr>
            <w:top w:val="none" w:sz="0" w:space="0" w:color="auto"/>
            <w:left w:val="none" w:sz="0" w:space="0" w:color="auto"/>
            <w:bottom w:val="none" w:sz="0" w:space="0" w:color="auto"/>
            <w:right w:val="none" w:sz="0" w:space="0" w:color="auto"/>
          </w:divBdr>
        </w:div>
      </w:divsChild>
    </w:div>
    <w:div w:id="1228149355">
      <w:bodyDiv w:val="1"/>
      <w:marLeft w:val="0"/>
      <w:marRight w:val="0"/>
      <w:marTop w:val="0"/>
      <w:marBottom w:val="0"/>
      <w:divBdr>
        <w:top w:val="none" w:sz="0" w:space="0" w:color="auto"/>
        <w:left w:val="none" w:sz="0" w:space="0" w:color="auto"/>
        <w:bottom w:val="none" w:sz="0" w:space="0" w:color="auto"/>
        <w:right w:val="none" w:sz="0" w:space="0" w:color="auto"/>
      </w:divBdr>
      <w:divsChild>
        <w:div w:id="1738698486">
          <w:marLeft w:val="302"/>
          <w:marRight w:val="0"/>
          <w:marTop w:val="192"/>
          <w:marBottom w:val="0"/>
          <w:divBdr>
            <w:top w:val="none" w:sz="0" w:space="0" w:color="auto"/>
            <w:left w:val="none" w:sz="0" w:space="0" w:color="auto"/>
            <w:bottom w:val="none" w:sz="0" w:space="0" w:color="auto"/>
            <w:right w:val="none" w:sz="0" w:space="0" w:color="auto"/>
          </w:divBdr>
        </w:div>
        <w:div w:id="356124286">
          <w:marLeft w:val="302"/>
          <w:marRight w:val="0"/>
          <w:marTop w:val="192"/>
          <w:marBottom w:val="0"/>
          <w:divBdr>
            <w:top w:val="none" w:sz="0" w:space="0" w:color="auto"/>
            <w:left w:val="none" w:sz="0" w:space="0" w:color="auto"/>
            <w:bottom w:val="none" w:sz="0" w:space="0" w:color="auto"/>
            <w:right w:val="none" w:sz="0" w:space="0" w:color="auto"/>
          </w:divBdr>
        </w:div>
        <w:div w:id="485166159">
          <w:marLeft w:val="302"/>
          <w:marRight w:val="0"/>
          <w:marTop w:val="192"/>
          <w:marBottom w:val="0"/>
          <w:divBdr>
            <w:top w:val="none" w:sz="0" w:space="0" w:color="auto"/>
            <w:left w:val="none" w:sz="0" w:space="0" w:color="auto"/>
            <w:bottom w:val="none" w:sz="0" w:space="0" w:color="auto"/>
            <w:right w:val="none" w:sz="0" w:space="0" w:color="auto"/>
          </w:divBdr>
        </w:div>
      </w:divsChild>
    </w:div>
    <w:div w:id="1323310400">
      <w:bodyDiv w:val="1"/>
      <w:marLeft w:val="0"/>
      <w:marRight w:val="0"/>
      <w:marTop w:val="0"/>
      <w:marBottom w:val="0"/>
      <w:divBdr>
        <w:top w:val="none" w:sz="0" w:space="0" w:color="auto"/>
        <w:left w:val="none" w:sz="0" w:space="0" w:color="auto"/>
        <w:bottom w:val="none" w:sz="0" w:space="0" w:color="auto"/>
        <w:right w:val="none" w:sz="0" w:space="0" w:color="auto"/>
      </w:divBdr>
      <w:divsChild>
        <w:div w:id="398872124">
          <w:marLeft w:val="302"/>
          <w:marRight w:val="0"/>
          <w:marTop w:val="192"/>
          <w:marBottom w:val="0"/>
          <w:divBdr>
            <w:top w:val="none" w:sz="0" w:space="0" w:color="auto"/>
            <w:left w:val="none" w:sz="0" w:space="0" w:color="auto"/>
            <w:bottom w:val="none" w:sz="0" w:space="0" w:color="auto"/>
            <w:right w:val="none" w:sz="0" w:space="0" w:color="auto"/>
          </w:divBdr>
        </w:div>
        <w:div w:id="709573474">
          <w:marLeft w:val="302"/>
          <w:marRight w:val="0"/>
          <w:marTop w:val="192"/>
          <w:marBottom w:val="0"/>
          <w:divBdr>
            <w:top w:val="none" w:sz="0" w:space="0" w:color="auto"/>
            <w:left w:val="none" w:sz="0" w:space="0" w:color="auto"/>
            <w:bottom w:val="none" w:sz="0" w:space="0" w:color="auto"/>
            <w:right w:val="none" w:sz="0" w:space="0" w:color="auto"/>
          </w:divBdr>
        </w:div>
        <w:div w:id="1300527540">
          <w:marLeft w:val="619"/>
          <w:marRight w:val="0"/>
          <w:marTop w:val="168"/>
          <w:marBottom w:val="0"/>
          <w:divBdr>
            <w:top w:val="none" w:sz="0" w:space="0" w:color="auto"/>
            <w:left w:val="none" w:sz="0" w:space="0" w:color="auto"/>
            <w:bottom w:val="none" w:sz="0" w:space="0" w:color="auto"/>
            <w:right w:val="none" w:sz="0" w:space="0" w:color="auto"/>
          </w:divBdr>
        </w:div>
        <w:div w:id="58095710">
          <w:marLeft w:val="619"/>
          <w:marRight w:val="0"/>
          <w:marTop w:val="168"/>
          <w:marBottom w:val="0"/>
          <w:divBdr>
            <w:top w:val="none" w:sz="0" w:space="0" w:color="auto"/>
            <w:left w:val="none" w:sz="0" w:space="0" w:color="auto"/>
            <w:bottom w:val="none" w:sz="0" w:space="0" w:color="auto"/>
            <w:right w:val="none" w:sz="0" w:space="0" w:color="auto"/>
          </w:divBdr>
        </w:div>
        <w:div w:id="904680772">
          <w:marLeft w:val="619"/>
          <w:marRight w:val="0"/>
          <w:marTop w:val="168"/>
          <w:marBottom w:val="0"/>
          <w:divBdr>
            <w:top w:val="none" w:sz="0" w:space="0" w:color="auto"/>
            <w:left w:val="none" w:sz="0" w:space="0" w:color="auto"/>
            <w:bottom w:val="none" w:sz="0" w:space="0" w:color="auto"/>
            <w:right w:val="none" w:sz="0" w:space="0" w:color="auto"/>
          </w:divBdr>
        </w:div>
        <w:div w:id="504904203">
          <w:marLeft w:val="619"/>
          <w:marRight w:val="0"/>
          <w:marTop w:val="168"/>
          <w:marBottom w:val="0"/>
          <w:divBdr>
            <w:top w:val="none" w:sz="0" w:space="0" w:color="auto"/>
            <w:left w:val="none" w:sz="0" w:space="0" w:color="auto"/>
            <w:bottom w:val="none" w:sz="0" w:space="0" w:color="auto"/>
            <w:right w:val="none" w:sz="0" w:space="0" w:color="auto"/>
          </w:divBdr>
        </w:div>
        <w:div w:id="577790103">
          <w:marLeft w:val="302"/>
          <w:marRight w:val="0"/>
          <w:marTop w:val="192"/>
          <w:marBottom w:val="0"/>
          <w:divBdr>
            <w:top w:val="none" w:sz="0" w:space="0" w:color="auto"/>
            <w:left w:val="none" w:sz="0" w:space="0" w:color="auto"/>
            <w:bottom w:val="none" w:sz="0" w:space="0" w:color="auto"/>
            <w:right w:val="none" w:sz="0" w:space="0" w:color="auto"/>
          </w:divBdr>
        </w:div>
        <w:div w:id="1181699673">
          <w:marLeft w:val="619"/>
          <w:marRight w:val="0"/>
          <w:marTop w:val="168"/>
          <w:marBottom w:val="0"/>
          <w:divBdr>
            <w:top w:val="none" w:sz="0" w:space="0" w:color="auto"/>
            <w:left w:val="none" w:sz="0" w:space="0" w:color="auto"/>
            <w:bottom w:val="none" w:sz="0" w:space="0" w:color="auto"/>
            <w:right w:val="none" w:sz="0" w:space="0" w:color="auto"/>
          </w:divBdr>
        </w:div>
        <w:div w:id="1473477048">
          <w:marLeft w:val="922"/>
          <w:marRight w:val="0"/>
          <w:marTop w:val="168"/>
          <w:marBottom w:val="0"/>
          <w:divBdr>
            <w:top w:val="none" w:sz="0" w:space="0" w:color="auto"/>
            <w:left w:val="none" w:sz="0" w:space="0" w:color="auto"/>
            <w:bottom w:val="none" w:sz="0" w:space="0" w:color="auto"/>
            <w:right w:val="none" w:sz="0" w:space="0" w:color="auto"/>
          </w:divBdr>
        </w:div>
        <w:div w:id="1534801793">
          <w:marLeft w:val="922"/>
          <w:marRight w:val="0"/>
          <w:marTop w:val="168"/>
          <w:marBottom w:val="0"/>
          <w:divBdr>
            <w:top w:val="none" w:sz="0" w:space="0" w:color="auto"/>
            <w:left w:val="none" w:sz="0" w:space="0" w:color="auto"/>
            <w:bottom w:val="none" w:sz="0" w:space="0" w:color="auto"/>
            <w:right w:val="none" w:sz="0" w:space="0" w:color="auto"/>
          </w:divBdr>
        </w:div>
        <w:div w:id="1396514178">
          <w:marLeft w:val="922"/>
          <w:marRight w:val="0"/>
          <w:marTop w:val="168"/>
          <w:marBottom w:val="0"/>
          <w:divBdr>
            <w:top w:val="none" w:sz="0" w:space="0" w:color="auto"/>
            <w:left w:val="none" w:sz="0" w:space="0" w:color="auto"/>
            <w:bottom w:val="none" w:sz="0" w:space="0" w:color="auto"/>
            <w:right w:val="none" w:sz="0" w:space="0" w:color="auto"/>
          </w:divBdr>
        </w:div>
        <w:div w:id="1666010269">
          <w:marLeft w:val="619"/>
          <w:marRight w:val="0"/>
          <w:marTop w:val="168"/>
          <w:marBottom w:val="0"/>
          <w:divBdr>
            <w:top w:val="none" w:sz="0" w:space="0" w:color="auto"/>
            <w:left w:val="none" w:sz="0" w:space="0" w:color="auto"/>
            <w:bottom w:val="none" w:sz="0" w:space="0" w:color="auto"/>
            <w:right w:val="none" w:sz="0" w:space="0" w:color="auto"/>
          </w:divBdr>
        </w:div>
        <w:div w:id="1566259084">
          <w:marLeft w:val="922"/>
          <w:marRight w:val="0"/>
          <w:marTop w:val="168"/>
          <w:marBottom w:val="0"/>
          <w:divBdr>
            <w:top w:val="none" w:sz="0" w:space="0" w:color="auto"/>
            <w:left w:val="none" w:sz="0" w:space="0" w:color="auto"/>
            <w:bottom w:val="none" w:sz="0" w:space="0" w:color="auto"/>
            <w:right w:val="none" w:sz="0" w:space="0" w:color="auto"/>
          </w:divBdr>
        </w:div>
        <w:div w:id="920721681">
          <w:marLeft w:val="922"/>
          <w:marRight w:val="0"/>
          <w:marTop w:val="168"/>
          <w:marBottom w:val="0"/>
          <w:divBdr>
            <w:top w:val="none" w:sz="0" w:space="0" w:color="auto"/>
            <w:left w:val="none" w:sz="0" w:space="0" w:color="auto"/>
            <w:bottom w:val="none" w:sz="0" w:space="0" w:color="auto"/>
            <w:right w:val="none" w:sz="0" w:space="0" w:color="auto"/>
          </w:divBdr>
        </w:div>
        <w:div w:id="1679885885">
          <w:marLeft w:val="922"/>
          <w:marRight w:val="0"/>
          <w:marTop w:val="168"/>
          <w:marBottom w:val="0"/>
          <w:divBdr>
            <w:top w:val="none" w:sz="0" w:space="0" w:color="auto"/>
            <w:left w:val="none" w:sz="0" w:space="0" w:color="auto"/>
            <w:bottom w:val="none" w:sz="0" w:space="0" w:color="auto"/>
            <w:right w:val="none" w:sz="0" w:space="0" w:color="auto"/>
          </w:divBdr>
        </w:div>
      </w:divsChild>
    </w:div>
    <w:div w:id="1456412033">
      <w:bodyDiv w:val="1"/>
      <w:marLeft w:val="0"/>
      <w:marRight w:val="0"/>
      <w:marTop w:val="0"/>
      <w:marBottom w:val="0"/>
      <w:divBdr>
        <w:top w:val="none" w:sz="0" w:space="0" w:color="auto"/>
        <w:left w:val="none" w:sz="0" w:space="0" w:color="auto"/>
        <w:bottom w:val="none" w:sz="0" w:space="0" w:color="auto"/>
        <w:right w:val="none" w:sz="0" w:space="0" w:color="auto"/>
      </w:divBdr>
      <w:divsChild>
        <w:div w:id="675351272">
          <w:marLeft w:val="302"/>
          <w:marRight w:val="0"/>
          <w:marTop w:val="192"/>
          <w:marBottom w:val="0"/>
          <w:divBdr>
            <w:top w:val="none" w:sz="0" w:space="0" w:color="auto"/>
            <w:left w:val="none" w:sz="0" w:space="0" w:color="auto"/>
            <w:bottom w:val="none" w:sz="0" w:space="0" w:color="auto"/>
            <w:right w:val="none" w:sz="0" w:space="0" w:color="auto"/>
          </w:divBdr>
        </w:div>
        <w:div w:id="291978570">
          <w:marLeft w:val="302"/>
          <w:marRight w:val="0"/>
          <w:marTop w:val="192"/>
          <w:marBottom w:val="0"/>
          <w:divBdr>
            <w:top w:val="none" w:sz="0" w:space="0" w:color="auto"/>
            <w:left w:val="none" w:sz="0" w:space="0" w:color="auto"/>
            <w:bottom w:val="none" w:sz="0" w:space="0" w:color="auto"/>
            <w:right w:val="none" w:sz="0" w:space="0" w:color="auto"/>
          </w:divBdr>
        </w:div>
      </w:divsChild>
    </w:div>
    <w:div w:id="1530142216">
      <w:bodyDiv w:val="1"/>
      <w:marLeft w:val="0"/>
      <w:marRight w:val="0"/>
      <w:marTop w:val="0"/>
      <w:marBottom w:val="0"/>
      <w:divBdr>
        <w:top w:val="none" w:sz="0" w:space="0" w:color="auto"/>
        <w:left w:val="none" w:sz="0" w:space="0" w:color="auto"/>
        <w:bottom w:val="none" w:sz="0" w:space="0" w:color="auto"/>
        <w:right w:val="none" w:sz="0" w:space="0" w:color="auto"/>
      </w:divBdr>
      <w:divsChild>
        <w:div w:id="1072656679">
          <w:marLeft w:val="302"/>
          <w:marRight w:val="0"/>
          <w:marTop w:val="192"/>
          <w:marBottom w:val="0"/>
          <w:divBdr>
            <w:top w:val="none" w:sz="0" w:space="0" w:color="auto"/>
            <w:left w:val="none" w:sz="0" w:space="0" w:color="auto"/>
            <w:bottom w:val="none" w:sz="0" w:space="0" w:color="auto"/>
            <w:right w:val="none" w:sz="0" w:space="0" w:color="auto"/>
          </w:divBdr>
        </w:div>
        <w:div w:id="506679057">
          <w:marLeft w:val="619"/>
          <w:marRight w:val="0"/>
          <w:marTop w:val="168"/>
          <w:marBottom w:val="0"/>
          <w:divBdr>
            <w:top w:val="none" w:sz="0" w:space="0" w:color="auto"/>
            <w:left w:val="none" w:sz="0" w:space="0" w:color="auto"/>
            <w:bottom w:val="none" w:sz="0" w:space="0" w:color="auto"/>
            <w:right w:val="none" w:sz="0" w:space="0" w:color="auto"/>
          </w:divBdr>
        </w:div>
        <w:div w:id="230238538">
          <w:marLeft w:val="619"/>
          <w:marRight w:val="0"/>
          <w:marTop w:val="168"/>
          <w:marBottom w:val="0"/>
          <w:divBdr>
            <w:top w:val="none" w:sz="0" w:space="0" w:color="auto"/>
            <w:left w:val="none" w:sz="0" w:space="0" w:color="auto"/>
            <w:bottom w:val="none" w:sz="0" w:space="0" w:color="auto"/>
            <w:right w:val="none" w:sz="0" w:space="0" w:color="auto"/>
          </w:divBdr>
        </w:div>
        <w:div w:id="769936548">
          <w:marLeft w:val="619"/>
          <w:marRight w:val="0"/>
          <w:marTop w:val="168"/>
          <w:marBottom w:val="0"/>
          <w:divBdr>
            <w:top w:val="none" w:sz="0" w:space="0" w:color="auto"/>
            <w:left w:val="none" w:sz="0" w:space="0" w:color="auto"/>
            <w:bottom w:val="none" w:sz="0" w:space="0" w:color="auto"/>
            <w:right w:val="none" w:sz="0" w:space="0" w:color="auto"/>
          </w:divBdr>
        </w:div>
        <w:div w:id="1915235648">
          <w:marLeft w:val="302"/>
          <w:marRight w:val="0"/>
          <w:marTop w:val="192"/>
          <w:marBottom w:val="0"/>
          <w:divBdr>
            <w:top w:val="none" w:sz="0" w:space="0" w:color="auto"/>
            <w:left w:val="none" w:sz="0" w:space="0" w:color="auto"/>
            <w:bottom w:val="none" w:sz="0" w:space="0" w:color="auto"/>
            <w:right w:val="none" w:sz="0" w:space="0" w:color="auto"/>
          </w:divBdr>
        </w:div>
        <w:div w:id="619651274">
          <w:marLeft w:val="619"/>
          <w:marRight w:val="0"/>
          <w:marTop w:val="168"/>
          <w:marBottom w:val="0"/>
          <w:divBdr>
            <w:top w:val="none" w:sz="0" w:space="0" w:color="auto"/>
            <w:left w:val="none" w:sz="0" w:space="0" w:color="auto"/>
            <w:bottom w:val="none" w:sz="0" w:space="0" w:color="auto"/>
            <w:right w:val="none" w:sz="0" w:space="0" w:color="auto"/>
          </w:divBdr>
        </w:div>
        <w:div w:id="1683313855">
          <w:marLeft w:val="922"/>
          <w:marRight w:val="0"/>
          <w:marTop w:val="168"/>
          <w:marBottom w:val="0"/>
          <w:divBdr>
            <w:top w:val="none" w:sz="0" w:space="0" w:color="auto"/>
            <w:left w:val="none" w:sz="0" w:space="0" w:color="auto"/>
            <w:bottom w:val="none" w:sz="0" w:space="0" w:color="auto"/>
            <w:right w:val="none" w:sz="0" w:space="0" w:color="auto"/>
          </w:divBdr>
        </w:div>
        <w:div w:id="1866282967">
          <w:marLeft w:val="619"/>
          <w:marRight w:val="0"/>
          <w:marTop w:val="168"/>
          <w:marBottom w:val="0"/>
          <w:divBdr>
            <w:top w:val="none" w:sz="0" w:space="0" w:color="auto"/>
            <w:left w:val="none" w:sz="0" w:space="0" w:color="auto"/>
            <w:bottom w:val="none" w:sz="0" w:space="0" w:color="auto"/>
            <w:right w:val="none" w:sz="0" w:space="0" w:color="auto"/>
          </w:divBdr>
        </w:div>
        <w:div w:id="1365911881">
          <w:marLeft w:val="922"/>
          <w:marRight w:val="0"/>
          <w:marTop w:val="168"/>
          <w:marBottom w:val="0"/>
          <w:divBdr>
            <w:top w:val="none" w:sz="0" w:space="0" w:color="auto"/>
            <w:left w:val="none" w:sz="0" w:space="0" w:color="auto"/>
            <w:bottom w:val="none" w:sz="0" w:space="0" w:color="auto"/>
            <w:right w:val="none" w:sz="0" w:space="0" w:color="auto"/>
          </w:divBdr>
        </w:div>
        <w:div w:id="1233851237">
          <w:marLeft w:val="619"/>
          <w:marRight w:val="0"/>
          <w:marTop w:val="168"/>
          <w:marBottom w:val="0"/>
          <w:divBdr>
            <w:top w:val="none" w:sz="0" w:space="0" w:color="auto"/>
            <w:left w:val="none" w:sz="0" w:space="0" w:color="auto"/>
            <w:bottom w:val="none" w:sz="0" w:space="0" w:color="auto"/>
            <w:right w:val="none" w:sz="0" w:space="0" w:color="auto"/>
          </w:divBdr>
        </w:div>
        <w:div w:id="986781884">
          <w:marLeft w:val="922"/>
          <w:marRight w:val="0"/>
          <w:marTop w:val="168"/>
          <w:marBottom w:val="0"/>
          <w:divBdr>
            <w:top w:val="none" w:sz="0" w:space="0" w:color="auto"/>
            <w:left w:val="none" w:sz="0" w:space="0" w:color="auto"/>
            <w:bottom w:val="none" w:sz="0" w:space="0" w:color="auto"/>
            <w:right w:val="none" w:sz="0" w:space="0" w:color="auto"/>
          </w:divBdr>
        </w:div>
        <w:div w:id="425001283">
          <w:marLeft w:val="302"/>
          <w:marRight w:val="0"/>
          <w:marTop w:val="192"/>
          <w:marBottom w:val="0"/>
          <w:divBdr>
            <w:top w:val="none" w:sz="0" w:space="0" w:color="auto"/>
            <w:left w:val="none" w:sz="0" w:space="0" w:color="auto"/>
            <w:bottom w:val="none" w:sz="0" w:space="0" w:color="auto"/>
            <w:right w:val="none" w:sz="0" w:space="0" w:color="auto"/>
          </w:divBdr>
        </w:div>
        <w:div w:id="231280512">
          <w:marLeft w:val="619"/>
          <w:marRight w:val="0"/>
          <w:marTop w:val="168"/>
          <w:marBottom w:val="0"/>
          <w:divBdr>
            <w:top w:val="none" w:sz="0" w:space="0" w:color="auto"/>
            <w:left w:val="none" w:sz="0" w:space="0" w:color="auto"/>
            <w:bottom w:val="none" w:sz="0" w:space="0" w:color="auto"/>
            <w:right w:val="none" w:sz="0" w:space="0" w:color="auto"/>
          </w:divBdr>
        </w:div>
        <w:div w:id="1297104249">
          <w:marLeft w:val="619"/>
          <w:marRight w:val="0"/>
          <w:marTop w:val="168"/>
          <w:marBottom w:val="0"/>
          <w:divBdr>
            <w:top w:val="none" w:sz="0" w:space="0" w:color="auto"/>
            <w:left w:val="none" w:sz="0" w:space="0" w:color="auto"/>
            <w:bottom w:val="none" w:sz="0" w:space="0" w:color="auto"/>
            <w:right w:val="none" w:sz="0" w:space="0" w:color="auto"/>
          </w:divBdr>
        </w:div>
      </w:divsChild>
    </w:div>
    <w:div w:id="1784569974">
      <w:bodyDiv w:val="1"/>
      <w:marLeft w:val="0"/>
      <w:marRight w:val="0"/>
      <w:marTop w:val="0"/>
      <w:marBottom w:val="0"/>
      <w:divBdr>
        <w:top w:val="none" w:sz="0" w:space="0" w:color="auto"/>
        <w:left w:val="none" w:sz="0" w:space="0" w:color="auto"/>
        <w:bottom w:val="none" w:sz="0" w:space="0" w:color="auto"/>
        <w:right w:val="none" w:sz="0" w:space="0" w:color="auto"/>
      </w:divBdr>
      <w:divsChild>
        <w:div w:id="1532524553">
          <w:marLeft w:val="302"/>
          <w:marRight w:val="0"/>
          <w:marTop w:val="192"/>
          <w:marBottom w:val="0"/>
          <w:divBdr>
            <w:top w:val="none" w:sz="0" w:space="0" w:color="auto"/>
            <w:left w:val="none" w:sz="0" w:space="0" w:color="auto"/>
            <w:bottom w:val="none" w:sz="0" w:space="0" w:color="auto"/>
            <w:right w:val="none" w:sz="0" w:space="0" w:color="auto"/>
          </w:divBdr>
        </w:div>
        <w:div w:id="1547067369">
          <w:marLeft w:val="302"/>
          <w:marRight w:val="0"/>
          <w:marTop w:val="192"/>
          <w:marBottom w:val="0"/>
          <w:divBdr>
            <w:top w:val="none" w:sz="0" w:space="0" w:color="auto"/>
            <w:left w:val="none" w:sz="0" w:space="0" w:color="auto"/>
            <w:bottom w:val="none" w:sz="0" w:space="0" w:color="auto"/>
            <w:right w:val="none" w:sz="0" w:space="0" w:color="auto"/>
          </w:divBdr>
        </w:div>
        <w:div w:id="1740981453">
          <w:marLeft w:val="302"/>
          <w:marRight w:val="0"/>
          <w:marTop w:val="192"/>
          <w:marBottom w:val="0"/>
          <w:divBdr>
            <w:top w:val="none" w:sz="0" w:space="0" w:color="auto"/>
            <w:left w:val="none" w:sz="0" w:space="0" w:color="auto"/>
            <w:bottom w:val="none" w:sz="0" w:space="0" w:color="auto"/>
            <w:right w:val="none" w:sz="0" w:space="0" w:color="auto"/>
          </w:divBdr>
        </w:div>
        <w:div w:id="1449818343">
          <w:marLeft w:val="302"/>
          <w:marRight w:val="0"/>
          <w:marTop w:val="192"/>
          <w:marBottom w:val="0"/>
          <w:divBdr>
            <w:top w:val="none" w:sz="0" w:space="0" w:color="auto"/>
            <w:left w:val="none" w:sz="0" w:space="0" w:color="auto"/>
            <w:bottom w:val="none" w:sz="0" w:space="0" w:color="auto"/>
            <w:right w:val="none" w:sz="0" w:space="0" w:color="auto"/>
          </w:divBdr>
        </w:div>
        <w:div w:id="2080904717">
          <w:marLeft w:val="302"/>
          <w:marRight w:val="0"/>
          <w:marTop w:val="192"/>
          <w:marBottom w:val="0"/>
          <w:divBdr>
            <w:top w:val="none" w:sz="0" w:space="0" w:color="auto"/>
            <w:left w:val="none" w:sz="0" w:space="0" w:color="auto"/>
            <w:bottom w:val="none" w:sz="0" w:space="0" w:color="auto"/>
            <w:right w:val="none" w:sz="0" w:space="0" w:color="auto"/>
          </w:divBdr>
        </w:div>
        <w:div w:id="89470256">
          <w:marLeft w:val="302"/>
          <w:marRight w:val="0"/>
          <w:marTop w:val="192"/>
          <w:marBottom w:val="0"/>
          <w:divBdr>
            <w:top w:val="none" w:sz="0" w:space="0" w:color="auto"/>
            <w:left w:val="none" w:sz="0" w:space="0" w:color="auto"/>
            <w:bottom w:val="none" w:sz="0" w:space="0" w:color="auto"/>
            <w:right w:val="none" w:sz="0" w:space="0" w:color="auto"/>
          </w:divBdr>
        </w:div>
        <w:div w:id="635986143">
          <w:marLeft w:val="302"/>
          <w:marRight w:val="0"/>
          <w:marTop w:val="192"/>
          <w:marBottom w:val="0"/>
          <w:divBdr>
            <w:top w:val="none" w:sz="0" w:space="0" w:color="auto"/>
            <w:left w:val="none" w:sz="0" w:space="0" w:color="auto"/>
            <w:bottom w:val="none" w:sz="0" w:space="0" w:color="auto"/>
            <w:right w:val="none" w:sz="0" w:space="0" w:color="auto"/>
          </w:divBdr>
        </w:div>
      </w:divsChild>
    </w:div>
    <w:div w:id="1863126951">
      <w:bodyDiv w:val="1"/>
      <w:marLeft w:val="0"/>
      <w:marRight w:val="0"/>
      <w:marTop w:val="0"/>
      <w:marBottom w:val="0"/>
      <w:divBdr>
        <w:top w:val="none" w:sz="0" w:space="0" w:color="auto"/>
        <w:left w:val="none" w:sz="0" w:space="0" w:color="auto"/>
        <w:bottom w:val="none" w:sz="0" w:space="0" w:color="auto"/>
        <w:right w:val="none" w:sz="0" w:space="0" w:color="auto"/>
      </w:divBdr>
      <w:divsChild>
        <w:div w:id="801584110">
          <w:marLeft w:val="547"/>
          <w:marRight w:val="0"/>
          <w:marTop w:val="115"/>
          <w:marBottom w:val="0"/>
          <w:divBdr>
            <w:top w:val="none" w:sz="0" w:space="0" w:color="auto"/>
            <w:left w:val="none" w:sz="0" w:space="0" w:color="auto"/>
            <w:bottom w:val="none" w:sz="0" w:space="0" w:color="auto"/>
            <w:right w:val="none" w:sz="0" w:space="0" w:color="auto"/>
          </w:divBdr>
        </w:div>
        <w:div w:id="806821091">
          <w:marLeft w:val="547"/>
          <w:marRight w:val="0"/>
          <w:marTop w:val="115"/>
          <w:marBottom w:val="0"/>
          <w:divBdr>
            <w:top w:val="none" w:sz="0" w:space="0" w:color="auto"/>
            <w:left w:val="none" w:sz="0" w:space="0" w:color="auto"/>
            <w:bottom w:val="none" w:sz="0" w:space="0" w:color="auto"/>
            <w:right w:val="none" w:sz="0" w:space="0" w:color="auto"/>
          </w:divBdr>
        </w:div>
        <w:div w:id="785123026">
          <w:marLeft w:val="547"/>
          <w:marRight w:val="0"/>
          <w:marTop w:val="115"/>
          <w:marBottom w:val="0"/>
          <w:divBdr>
            <w:top w:val="none" w:sz="0" w:space="0" w:color="auto"/>
            <w:left w:val="none" w:sz="0" w:space="0" w:color="auto"/>
            <w:bottom w:val="none" w:sz="0" w:space="0" w:color="auto"/>
            <w:right w:val="none" w:sz="0" w:space="0" w:color="auto"/>
          </w:divBdr>
        </w:div>
        <w:div w:id="1276475770">
          <w:marLeft w:val="1166"/>
          <w:marRight w:val="0"/>
          <w:marTop w:val="96"/>
          <w:marBottom w:val="0"/>
          <w:divBdr>
            <w:top w:val="none" w:sz="0" w:space="0" w:color="auto"/>
            <w:left w:val="none" w:sz="0" w:space="0" w:color="auto"/>
            <w:bottom w:val="none" w:sz="0" w:space="0" w:color="auto"/>
            <w:right w:val="none" w:sz="0" w:space="0" w:color="auto"/>
          </w:divBdr>
        </w:div>
        <w:div w:id="176702436">
          <w:marLeft w:val="1166"/>
          <w:marRight w:val="0"/>
          <w:marTop w:val="96"/>
          <w:marBottom w:val="0"/>
          <w:divBdr>
            <w:top w:val="none" w:sz="0" w:space="0" w:color="auto"/>
            <w:left w:val="none" w:sz="0" w:space="0" w:color="auto"/>
            <w:bottom w:val="none" w:sz="0" w:space="0" w:color="auto"/>
            <w:right w:val="none" w:sz="0" w:space="0" w:color="auto"/>
          </w:divBdr>
        </w:div>
        <w:div w:id="15666807">
          <w:marLeft w:val="1166"/>
          <w:marRight w:val="0"/>
          <w:marTop w:val="96"/>
          <w:marBottom w:val="0"/>
          <w:divBdr>
            <w:top w:val="none" w:sz="0" w:space="0" w:color="auto"/>
            <w:left w:val="none" w:sz="0" w:space="0" w:color="auto"/>
            <w:bottom w:val="none" w:sz="0" w:space="0" w:color="auto"/>
            <w:right w:val="none" w:sz="0" w:space="0" w:color="auto"/>
          </w:divBdr>
        </w:div>
        <w:div w:id="971667804">
          <w:marLeft w:val="547"/>
          <w:marRight w:val="0"/>
          <w:marTop w:val="115"/>
          <w:marBottom w:val="0"/>
          <w:divBdr>
            <w:top w:val="none" w:sz="0" w:space="0" w:color="auto"/>
            <w:left w:val="none" w:sz="0" w:space="0" w:color="auto"/>
            <w:bottom w:val="none" w:sz="0" w:space="0" w:color="auto"/>
            <w:right w:val="none" w:sz="0" w:space="0" w:color="auto"/>
          </w:divBdr>
        </w:div>
        <w:div w:id="1720588870">
          <w:marLeft w:val="547"/>
          <w:marRight w:val="0"/>
          <w:marTop w:val="115"/>
          <w:marBottom w:val="0"/>
          <w:divBdr>
            <w:top w:val="none" w:sz="0" w:space="0" w:color="auto"/>
            <w:left w:val="none" w:sz="0" w:space="0" w:color="auto"/>
            <w:bottom w:val="none" w:sz="0" w:space="0" w:color="auto"/>
            <w:right w:val="none" w:sz="0" w:space="0" w:color="auto"/>
          </w:divBdr>
        </w:div>
        <w:div w:id="1541211112">
          <w:marLeft w:val="547"/>
          <w:marRight w:val="0"/>
          <w:marTop w:val="115"/>
          <w:marBottom w:val="0"/>
          <w:divBdr>
            <w:top w:val="none" w:sz="0" w:space="0" w:color="auto"/>
            <w:left w:val="none" w:sz="0" w:space="0" w:color="auto"/>
            <w:bottom w:val="none" w:sz="0" w:space="0" w:color="auto"/>
            <w:right w:val="none" w:sz="0" w:space="0" w:color="auto"/>
          </w:divBdr>
        </w:div>
        <w:div w:id="1738239257">
          <w:marLeft w:val="547"/>
          <w:marRight w:val="0"/>
          <w:marTop w:val="115"/>
          <w:marBottom w:val="0"/>
          <w:divBdr>
            <w:top w:val="none" w:sz="0" w:space="0" w:color="auto"/>
            <w:left w:val="none" w:sz="0" w:space="0" w:color="auto"/>
            <w:bottom w:val="none" w:sz="0" w:space="0" w:color="auto"/>
            <w:right w:val="none" w:sz="0" w:space="0" w:color="auto"/>
          </w:divBdr>
        </w:div>
      </w:divsChild>
    </w:div>
    <w:div w:id="1891115304">
      <w:bodyDiv w:val="1"/>
      <w:marLeft w:val="0"/>
      <w:marRight w:val="0"/>
      <w:marTop w:val="0"/>
      <w:marBottom w:val="0"/>
      <w:divBdr>
        <w:top w:val="none" w:sz="0" w:space="0" w:color="auto"/>
        <w:left w:val="none" w:sz="0" w:space="0" w:color="auto"/>
        <w:bottom w:val="none" w:sz="0" w:space="0" w:color="auto"/>
        <w:right w:val="none" w:sz="0" w:space="0" w:color="auto"/>
      </w:divBdr>
      <w:divsChild>
        <w:div w:id="490407024">
          <w:marLeft w:val="302"/>
          <w:marRight w:val="0"/>
          <w:marTop w:val="192"/>
          <w:marBottom w:val="0"/>
          <w:divBdr>
            <w:top w:val="none" w:sz="0" w:space="0" w:color="auto"/>
            <w:left w:val="none" w:sz="0" w:space="0" w:color="auto"/>
            <w:bottom w:val="none" w:sz="0" w:space="0" w:color="auto"/>
            <w:right w:val="none" w:sz="0" w:space="0" w:color="auto"/>
          </w:divBdr>
        </w:div>
        <w:div w:id="199589796">
          <w:marLeft w:val="619"/>
          <w:marRight w:val="0"/>
          <w:marTop w:val="168"/>
          <w:marBottom w:val="0"/>
          <w:divBdr>
            <w:top w:val="none" w:sz="0" w:space="0" w:color="auto"/>
            <w:left w:val="none" w:sz="0" w:space="0" w:color="auto"/>
            <w:bottom w:val="none" w:sz="0" w:space="0" w:color="auto"/>
            <w:right w:val="none" w:sz="0" w:space="0" w:color="auto"/>
          </w:divBdr>
        </w:div>
        <w:div w:id="1107385253">
          <w:marLeft w:val="302"/>
          <w:marRight w:val="0"/>
          <w:marTop w:val="192"/>
          <w:marBottom w:val="0"/>
          <w:divBdr>
            <w:top w:val="none" w:sz="0" w:space="0" w:color="auto"/>
            <w:left w:val="none" w:sz="0" w:space="0" w:color="auto"/>
            <w:bottom w:val="none" w:sz="0" w:space="0" w:color="auto"/>
            <w:right w:val="none" w:sz="0" w:space="0" w:color="auto"/>
          </w:divBdr>
        </w:div>
        <w:div w:id="1859393472">
          <w:marLeft w:val="302"/>
          <w:marRight w:val="0"/>
          <w:marTop w:val="192"/>
          <w:marBottom w:val="0"/>
          <w:divBdr>
            <w:top w:val="none" w:sz="0" w:space="0" w:color="auto"/>
            <w:left w:val="none" w:sz="0" w:space="0" w:color="auto"/>
            <w:bottom w:val="none" w:sz="0" w:space="0" w:color="auto"/>
            <w:right w:val="none" w:sz="0" w:space="0" w:color="auto"/>
          </w:divBdr>
        </w:div>
        <w:div w:id="1519464092">
          <w:marLeft w:val="302"/>
          <w:marRight w:val="0"/>
          <w:marTop w:val="192"/>
          <w:marBottom w:val="0"/>
          <w:divBdr>
            <w:top w:val="none" w:sz="0" w:space="0" w:color="auto"/>
            <w:left w:val="none" w:sz="0" w:space="0" w:color="auto"/>
            <w:bottom w:val="none" w:sz="0" w:space="0" w:color="auto"/>
            <w:right w:val="none" w:sz="0" w:space="0" w:color="auto"/>
          </w:divBdr>
        </w:div>
        <w:div w:id="1989477699">
          <w:marLeft w:val="302"/>
          <w:marRight w:val="0"/>
          <w:marTop w:val="192"/>
          <w:marBottom w:val="0"/>
          <w:divBdr>
            <w:top w:val="none" w:sz="0" w:space="0" w:color="auto"/>
            <w:left w:val="none" w:sz="0" w:space="0" w:color="auto"/>
            <w:bottom w:val="none" w:sz="0" w:space="0" w:color="auto"/>
            <w:right w:val="none" w:sz="0" w:space="0" w:color="auto"/>
          </w:divBdr>
        </w:div>
      </w:divsChild>
    </w:div>
    <w:div w:id="1891184343">
      <w:bodyDiv w:val="1"/>
      <w:marLeft w:val="0"/>
      <w:marRight w:val="0"/>
      <w:marTop w:val="0"/>
      <w:marBottom w:val="0"/>
      <w:divBdr>
        <w:top w:val="none" w:sz="0" w:space="0" w:color="auto"/>
        <w:left w:val="none" w:sz="0" w:space="0" w:color="auto"/>
        <w:bottom w:val="none" w:sz="0" w:space="0" w:color="auto"/>
        <w:right w:val="none" w:sz="0" w:space="0" w:color="auto"/>
      </w:divBdr>
      <w:divsChild>
        <w:div w:id="572424016">
          <w:marLeft w:val="547"/>
          <w:marRight w:val="0"/>
          <w:marTop w:val="115"/>
          <w:marBottom w:val="0"/>
          <w:divBdr>
            <w:top w:val="none" w:sz="0" w:space="0" w:color="auto"/>
            <w:left w:val="none" w:sz="0" w:space="0" w:color="auto"/>
            <w:bottom w:val="none" w:sz="0" w:space="0" w:color="auto"/>
            <w:right w:val="none" w:sz="0" w:space="0" w:color="auto"/>
          </w:divBdr>
        </w:div>
        <w:div w:id="705258022">
          <w:marLeft w:val="1166"/>
          <w:marRight w:val="0"/>
          <w:marTop w:val="96"/>
          <w:marBottom w:val="0"/>
          <w:divBdr>
            <w:top w:val="none" w:sz="0" w:space="0" w:color="auto"/>
            <w:left w:val="none" w:sz="0" w:space="0" w:color="auto"/>
            <w:bottom w:val="none" w:sz="0" w:space="0" w:color="auto"/>
            <w:right w:val="none" w:sz="0" w:space="0" w:color="auto"/>
          </w:divBdr>
        </w:div>
        <w:div w:id="2041512961">
          <w:marLeft w:val="1166"/>
          <w:marRight w:val="0"/>
          <w:marTop w:val="96"/>
          <w:marBottom w:val="0"/>
          <w:divBdr>
            <w:top w:val="none" w:sz="0" w:space="0" w:color="auto"/>
            <w:left w:val="none" w:sz="0" w:space="0" w:color="auto"/>
            <w:bottom w:val="none" w:sz="0" w:space="0" w:color="auto"/>
            <w:right w:val="none" w:sz="0" w:space="0" w:color="auto"/>
          </w:divBdr>
        </w:div>
        <w:div w:id="821967018">
          <w:marLeft w:val="1166"/>
          <w:marRight w:val="0"/>
          <w:marTop w:val="96"/>
          <w:marBottom w:val="0"/>
          <w:divBdr>
            <w:top w:val="none" w:sz="0" w:space="0" w:color="auto"/>
            <w:left w:val="none" w:sz="0" w:space="0" w:color="auto"/>
            <w:bottom w:val="none" w:sz="0" w:space="0" w:color="auto"/>
            <w:right w:val="none" w:sz="0" w:space="0" w:color="auto"/>
          </w:divBdr>
        </w:div>
        <w:div w:id="1313486181">
          <w:marLeft w:val="547"/>
          <w:marRight w:val="0"/>
          <w:marTop w:val="115"/>
          <w:marBottom w:val="0"/>
          <w:divBdr>
            <w:top w:val="none" w:sz="0" w:space="0" w:color="auto"/>
            <w:left w:val="none" w:sz="0" w:space="0" w:color="auto"/>
            <w:bottom w:val="none" w:sz="0" w:space="0" w:color="auto"/>
            <w:right w:val="none" w:sz="0" w:space="0" w:color="auto"/>
          </w:divBdr>
        </w:div>
      </w:divsChild>
    </w:div>
    <w:div w:id="1899047805">
      <w:bodyDiv w:val="1"/>
      <w:marLeft w:val="0"/>
      <w:marRight w:val="0"/>
      <w:marTop w:val="0"/>
      <w:marBottom w:val="0"/>
      <w:divBdr>
        <w:top w:val="none" w:sz="0" w:space="0" w:color="auto"/>
        <w:left w:val="none" w:sz="0" w:space="0" w:color="auto"/>
        <w:bottom w:val="none" w:sz="0" w:space="0" w:color="auto"/>
        <w:right w:val="none" w:sz="0" w:space="0" w:color="auto"/>
      </w:divBdr>
    </w:div>
    <w:div w:id="1972050050">
      <w:bodyDiv w:val="1"/>
      <w:marLeft w:val="0"/>
      <w:marRight w:val="0"/>
      <w:marTop w:val="0"/>
      <w:marBottom w:val="0"/>
      <w:divBdr>
        <w:top w:val="none" w:sz="0" w:space="0" w:color="auto"/>
        <w:left w:val="none" w:sz="0" w:space="0" w:color="auto"/>
        <w:bottom w:val="none" w:sz="0" w:space="0" w:color="auto"/>
        <w:right w:val="none" w:sz="0" w:space="0" w:color="auto"/>
      </w:divBdr>
      <w:divsChild>
        <w:div w:id="816991522">
          <w:marLeft w:val="547"/>
          <w:marRight w:val="0"/>
          <w:marTop w:val="115"/>
          <w:marBottom w:val="0"/>
          <w:divBdr>
            <w:top w:val="none" w:sz="0" w:space="0" w:color="auto"/>
            <w:left w:val="none" w:sz="0" w:space="0" w:color="auto"/>
            <w:bottom w:val="none" w:sz="0" w:space="0" w:color="auto"/>
            <w:right w:val="none" w:sz="0" w:space="0" w:color="auto"/>
          </w:divBdr>
        </w:div>
        <w:div w:id="749274162">
          <w:marLeft w:val="547"/>
          <w:marRight w:val="0"/>
          <w:marTop w:val="115"/>
          <w:marBottom w:val="0"/>
          <w:divBdr>
            <w:top w:val="none" w:sz="0" w:space="0" w:color="auto"/>
            <w:left w:val="none" w:sz="0" w:space="0" w:color="auto"/>
            <w:bottom w:val="none" w:sz="0" w:space="0" w:color="auto"/>
            <w:right w:val="none" w:sz="0" w:space="0" w:color="auto"/>
          </w:divBdr>
        </w:div>
      </w:divsChild>
    </w:div>
    <w:div w:id="1983853023">
      <w:bodyDiv w:val="1"/>
      <w:marLeft w:val="0"/>
      <w:marRight w:val="0"/>
      <w:marTop w:val="0"/>
      <w:marBottom w:val="0"/>
      <w:divBdr>
        <w:top w:val="none" w:sz="0" w:space="0" w:color="auto"/>
        <w:left w:val="none" w:sz="0" w:space="0" w:color="auto"/>
        <w:bottom w:val="none" w:sz="0" w:space="0" w:color="auto"/>
        <w:right w:val="none" w:sz="0" w:space="0" w:color="auto"/>
      </w:divBdr>
      <w:divsChild>
        <w:div w:id="1232543428">
          <w:marLeft w:val="302"/>
          <w:marRight w:val="0"/>
          <w:marTop w:val="192"/>
          <w:marBottom w:val="0"/>
          <w:divBdr>
            <w:top w:val="none" w:sz="0" w:space="0" w:color="auto"/>
            <w:left w:val="none" w:sz="0" w:space="0" w:color="auto"/>
            <w:bottom w:val="none" w:sz="0" w:space="0" w:color="auto"/>
            <w:right w:val="none" w:sz="0" w:space="0" w:color="auto"/>
          </w:divBdr>
        </w:div>
        <w:div w:id="66533583">
          <w:marLeft w:val="302"/>
          <w:marRight w:val="0"/>
          <w:marTop w:val="192"/>
          <w:marBottom w:val="0"/>
          <w:divBdr>
            <w:top w:val="none" w:sz="0" w:space="0" w:color="auto"/>
            <w:left w:val="none" w:sz="0" w:space="0" w:color="auto"/>
            <w:bottom w:val="none" w:sz="0" w:space="0" w:color="auto"/>
            <w:right w:val="none" w:sz="0" w:space="0" w:color="auto"/>
          </w:divBdr>
        </w:div>
        <w:div w:id="541329367">
          <w:marLeft w:val="302"/>
          <w:marRight w:val="0"/>
          <w:marTop w:val="192"/>
          <w:marBottom w:val="0"/>
          <w:divBdr>
            <w:top w:val="none" w:sz="0" w:space="0" w:color="auto"/>
            <w:left w:val="none" w:sz="0" w:space="0" w:color="auto"/>
            <w:bottom w:val="none" w:sz="0" w:space="0" w:color="auto"/>
            <w:right w:val="none" w:sz="0" w:space="0" w:color="auto"/>
          </w:divBdr>
        </w:div>
        <w:div w:id="1092622283">
          <w:marLeft w:val="302"/>
          <w:marRight w:val="0"/>
          <w:marTop w:val="192"/>
          <w:marBottom w:val="0"/>
          <w:divBdr>
            <w:top w:val="none" w:sz="0" w:space="0" w:color="auto"/>
            <w:left w:val="none" w:sz="0" w:space="0" w:color="auto"/>
            <w:bottom w:val="none" w:sz="0" w:space="0" w:color="auto"/>
            <w:right w:val="none" w:sz="0" w:space="0" w:color="auto"/>
          </w:divBdr>
        </w:div>
        <w:div w:id="1952279960">
          <w:marLeft w:val="302"/>
          <w:marRight w:val="0"/>
          <w:marTop w:val="192"/>
          <w:marBottom w:val="0"/>
          <w:divBdr>
            <w:top w:val="none" w:sz="0" w:space="0" w:color="auto"/>
            <w:left w:val="none" w:sz="0" w:space="0" w:color="auto"/>
            <w:bottom w:val="none" w:sz="0" w:space="0" w:color="auto"/>
            <w:right w:val="none" w:sz="0" w:space="0" w:color="auto"/>
          </w:divBdr>
        </w:div>
        <w:div w:id="350378964">
          <w:marLeft w:val="302"/>
          <w:marRight w:val="0"/>
          <w:marTop w:val="192"/>
          <w:marBottom w:val="0"/>
          <w:divBdr>
            <w:top w:val="none" w:sz="0" w:space="0" w:color="auto"/>
            <w:left w:val="none" w:sz="0" w:space="0" w:color="auto"/>
            <w:bottom w:val="none" w:sz="0" w:space="0" w:color="auto"/>
            <w:right w:val="none" w:sz="0" w:space="0" w:color="auto"/>
          </w:divBdr>
        </w:div>
        <w:div w:id="1726294372">
          <w:marLeft w:val="619"/>
          <w:marRight w:val="0"/>
          <w:marTop w:val="168"/>
          <w:marBottom w:val="0"/>
          <w:divBdr>
            <w:top w:val="none" w:sz="0" w:space="0" w:color="auto"/>
            <w:left w:val="none" w:sz="0" w:space="0" w:color="auto"/>
            <w:bottom w:val="none" w:sz="0" w:space="0" w:color="auto"/>
            <w:right w:val="none" w:sz="0" w:space="0" w:color="auto"/>
          </w:divBdr>
        </w:div>
      </w:divsChild>
    </w:div>
    <w:div w:id="2025160449">
      <w:bodyDiv w:val="1"/>
      <w:marLeft w:val="0"/>
      <w:marRight w:val="0"/>
      <w:marTop w:val="0"/>
      <w:marBottom w:val="0"/>
      <w:divBdr>
        <w:top w:val="none" w:sz="0" w:space="0" w:color="auto"/>
        <w:left w:val="none" w:sz="0" w:space="0" w:color="auto"/>
        <w:bottom w:val="none" w:sz="0" w:space="0" w:color="auto"/>
        <w:right w:val="none" w:sz="0" w:space="0" w:color="auto"/>
      </w:divBdr>
      <w:divsChild>
        <w:div w:id="1318535156">
          <w:marLeft w:val="302"/>
          <w:marRight w:val="0"/>
          <w:marTop w:val="192"/>
          <w:marBottom w:val="0"/>
          <w:divBdr>
            <w:top w:val="none" w:sz="0" w:space="0" w:color="auto"/>
            <w:left w:val="none" w:sz="0" w:space="0" w:color="auto"/>
            <w:bottom w:val="none" w:sz="0" w:space="0" w:color="auto"/>
            <w:right w:val="none" w:sz="0" w:space="0" w:color="auto"/>
          </w:divBdr>
        </w:div>
        <w:div w:id="653723288">
          <w:marLeft w:val="302"/>
          <w:marRight w:val="0"/>
          <w:marTop w:val="192"/>
          <w:marBottom w:val="0"/>
          <w:divBdr>
            <w:top w:val="none" w:sz="0" w:space="0" w:color="auto"/>
            <w:left w:val="none" w:sz="0" w:space="0" w:color="auto"/>
            <w:bottom w:val="none" w:sz="0" w:space="0" w:color="auto"/>
            <w:right w:val="none" w:sz="0" w:space="0" w:color="auto"/>
          </w:divBdr>
        </w:div>
        <w:div w:id="1510751531">
          <w:marLeft w:val="302"/>
          <w:marRight w:val="0"/>
          <w:marTop w:val="192"/>
          <w:marBottom w:val="0"/>
          <w:divBdr>
            <w:top w:val="none" w:sz="0" w:space="0" w:color="auto"/>
            <w:left w:val="none" w:sz="0" w:space="0" w:color="auto"/>
            <w:bottom w:val="none" w:sz="0" w:space="0" w:color="auto"/>
            <w:right w:val="none" w:sz="0" w:space="0" w:color="auto"/>
          </w:divBdr>
        </w:div>
        <w:div w:id="1588809947">
          <w:marLeft w:val="302"/>
          <w:marRight w:val="0"/>
          <w:marTop w:val="192"/>
          <w:marBottom w:val="0"/>
          <w:divBdr>
            <w:top w:val="none" w:sz="0" w:space="0" w:color="auto"/>
            <w:left w:val="none" w:sz="0" w:space="0" w:color="auto"/>
            <w:bottom w:val="none" w:sz="0" w:space="0" w:color="auto"/>
            <w:right w:val="none" w:sz="0" w:space="0" w:color="auto"/>
          </w:divBdr>
        </w:div>
      </w:divsChild>
    </w:div>
    <w:div w:id="2037458052">
      <w:bodyDiv w:val="1"/>
      <w:marLeft w:val="0"/>
      <w:marRight w:val="0"/>
      <w:marTop w:val="0"/>
      <w:marBottom w:val="0"/>
      <w:divBdr>
        <w:top w:val="none" w:sz="0" w:space="0" w:color="auto"/>
        <w:left w:val="none" w:sz="0" w:space="0" w:color="auto"/>
        <w:bottom w:val="none" w:sz="0" w:space="0" w:color="auto"/>
        <w:right w:val="none" w:sz="0" w:space="0" w:color="auto"/>
      </w:divBdr>
      <w:divsChild>
        <w:div w:id="644816525">
          <w:marLeft w:val="302"/>
          <w:marRight w:val="0"/>
          <w:marTop w:val="192"/>
          <w:marBottom w:val="0"/>
          <w:divBdr>
            <w:top w:val="none" w:sz="0" w:space="0" w:color="auto"/>
            <w:left w:val="none" w:sz="0" w:space="0" w:color="auto"/>
            <w:bottom w:val="none" w:sz="0" w:space="0" w:color="auto"/>
            <w:right w:val="none" w:sz="0" w:space="0" w:color="auto"/>
          </w:divBdr>
        </w:div>
        <w:div w:id="69082753">
          <w:marLeft w:val="302"/>
          <w:marRight w:val="0"/>
          <w:marTop w:val="192"/>
          <w:marBottom w:val="0"/>
          <w:divBdr>
            <w:top w:val="none" w:sz="0" w:space="0" w:color="auto"/>
            <w:left w:val="none" w:sz="0" w:space="0" w:color="auto"/>
            <w:bottom w:val="none" w:sz="0" w:space="0" w:color="auto"/>
            <w:right w:val="none" w:sz="0" w:space="0" w:color="auto"/>
          </w:divBdr>
        </w:div>
        <w:div w:id="588782320">
          <w:marLeft w:val="302"/>
          <w:marRight w:val="0"/>
          <w:marTop w:val="192"/>
          <w:marBottom w:val="0"/>
          <w:divBdr>
            <w:top w:val="none" w:sz="0" w:space="0" w:color="auto"/>
            <w:left w:val="none" w:sz="0" w:space="0" w:color="auto"/>
            <w:bottom w:val="none" w:sz="0" w:space="0" w:color="auto"/>
            <w:right w:val="none" w:sz="0" w:space="0" w:color="auto"/>
          </w:divBdr>
        </w:div>
      </w:divsChild>
    </w:div>
    <w:div w:id="2130008244">
      <w:bodyDiv w:val="1"/>
      <w:marLeft w:val="0"/>
      <w:marRight w:val="0"/>
      <w:marTop w:val="0"/>
      <w:marBottom w:val="0"/>
      <w:divBdr>
        <w:top w:val="none" w:sz="0" w:space="0" w:color="auto"/>
        <w:left w:val="none" w:sz="0" w:space="0" w:color="auto"/>
        <w:bottom w:val="none" w:sz="0" w:space="0" w:color="auto"/>
        <w:right w:val="none" w:sz="0" w:space="0" w:color="auto"/>
      </w:divBdr>
      <w:divsChild>
        <w:div w:id="504396739">
          <w:marLeft w:val="547"/>
          <w:marRight w:val="0"/>
          <w:marTop w:val="115"/>
          <w:marBottom w:val="0"/>
          <w:divBdr>
            <w:top w:val="none" w:sz="0" w:space="0" w:color="auto"/>
            <w:left w:val="none" w:sz="0" w:space="0" w:color="auto"/>
            <w:bottom w:val="none" w:sz="0" w:space="0" w:color="auto"/>
            <w:right w:val="none" w:sz="0" w:space="0" w:color="auto"/>
          </w:divBdr>
        </w:div>
        <w:div w:id="311762840">
          <w:marLeft w:val="547"/>
          <w:marRight w:val="0"/>
          <w:marTop w:val="115"/>
          <w:marBottom w:val="0"/>
          <w:divBdr>
            <w:top w:val="none" w:sz="0" w:space="0" w:color="auto"/>
            <w:left w:val="none" w:sz="0" w:space="0" w:color="auto"/>
            <w:bottom w:val="none" w:sz="0" w:space="0" w:color="auto"/>
            <w:right w:val="none" w:sz="0" w:space="0" w:color="auto"/>
          </w:divBdr>
        </w:div>
        <w:div w:id="78453994">
          <w:marLeft w:val="547"/>
          <w:marRight w:val="0"/>
          <w:marTop w:val="115"/>
          <w:marBottom w:val="0"/>
          <w:divBdr>
            <w:top w:val="none" w:sz="0" w:space="0" w:color="auto"/>
            <w:left w:val="none" w:sz="0" w:space="0" w:color="auto"/>
            <w:bottom w:val="none" w:sz="0" w:space="0" w:color="auto"/>
            <w:right w:val="none" w:sz="0" w:space="0" w:color="auto"/>
          </w:divBdr>
        </w:div>
        <w:div w:id="113670720">
          <w:marLeft w:val="1166"/>
          <w:marRight w:val="0"/>
          <w:marTop w:val="96"/>
          <w:marBottom w:val="0"/>
          <w:divBdr>
            <w:top w:val="none" w:sz="0" w:space="0" w:color="auto"/>
            <w:left w:val="none" w:sz="0" w:space="0" w:color="auto"/>
            <w:bottom w:val="none" w:sz="0" w:space="0" w:color="auto"/>
            <w:right w:val="none" w:sz="0" w:space="0" w:color="auto"/>
          </w:divBdr>
        </w:div>
        <w:div w:id="1734741773">
          <w:marLeft w:val="1166"/>
          <w:marRight w:val="0"/>
          <w:marTop w:val="96"/>
          <w:marBottom w:val="0"/>
          <w:divBdr>
            <w:top w:val="none" w:sz="0" w:space="0" w:color="auto"/>
            <w:left w:val="none" w:sz="0" w:space="0" w:color="auto"/>
            <w:bottom w:val="none" w:sz="0" w:space="0" w:color="auto"/>
            <w:right w:val="none" w:sz="0" w:space="0" w:color="auto"/>
          </w:divBdr>
        </w:div>
        <w:div w:id="864633956">
          <w:marLeft w:val="547"/>
          <w:marRight w:val="0"/>
          <w:marTop w:val="115"/>
          <w:marBottom w:val="0"/>
          <w:divBdr>
            <w:top w:val="none" w:sz="0" w:space="0" w:color="auto"/>
            <w:left w:val="none" w:sz="0" w:space="0" w:color="auto"/>
            <w:bottom w:val="none" w:sz="0" w:space="0" w:color="auto"/>
            <w:right w:val="none" w:sz="0" w:space="0" w:color="auto"/>
          </w:divBdr>
        </w:div>
        <w:div w:id="1121265221">
          <w:marLeft w:val="547"/>
          <w:marRight w:val="0"/>
          <w:marTop w:val="115"/>
          <w:marBottom w:val="0"/>
          <w:divBdr>
            <w:top w:val="none" w:sz="0" w:space="0" w:color="auto"/>
            <w:left w:val="none" w:sz="0" w:space="0" w:color="auto"/>
            <w:bottom w:val="none" w:sz="0" w:space="0" w:color="auto"/>
            <w:right w:val="none" w:sz="0" w:space="0" w:color="auto"/>
          </w:divBdr>
        </w:div>
        <w:div w:id="735279840">
          <w:marLeft w:val="547"/>
          <w:marRight w:val="0"/>
          <w:marTop w:val="115"/>
          <w:marBottom w:val="0"/>
          <w:divBdr>
            <w:top w:val="none" w:sz="0" w:space="0" w:color="auto"/>
            <w:left w:val="none" w:sz="0" w:space="0" w:color="auto"/>
            <w:bottom w:val="none" w:sz="0" w:space="0" w:color="auto"/>
            <w:right w:val="none" w:sz="0" w:space="0" w:color="auto"/>
          </w:divBdr>
        </w:div>
        <w:div w:id="369113072">
          <w:marLeft w:val="547"/>
          <w:marRight w:val="0"/>
          <w:marTop w:val="115"/>
          <w:marBottom w:val="0"/>
          <w:divBdr>
            <w:top w:val="none" w:sz="0" w:space="0" w:color="auto"/>
            <w:left w:val="none" w:sz="0" w:space="0" w:color="auto"/>
            <w:bottom w:val="none" w:sz="0" w:space="0" w:color="auto"/>
            <w:right w:val="none" w:sz="0" w:space="0" w:color="auto"/>
          </w:divBdr>
        </w:div>
      </w:divsChild>
    </w:div>
    <w:div w:id="21313937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3.png"/><Relationship Id="rId68" Type="http://schemas.openxmlformats.org/officeDocument/2006/relationships/image" Target="media/image58.jpeg"/><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4.png"/><Relationship Id="rId58" Type="http://schemas.openxmlformats.org/officeDocument/2006/relationships/image" Target="media/image48.png"/><Relationship Id="rId66" Type="http://schemas.openxmlformats.org/officeDocument/2006/relationships/image" Target="media/image56.png"/><Relationship Id="rId5" Type="http://schemas.openxmlformats.org/officeDocument/2006/relationships/settings" Target="settings.xml"/><Relationship Id="rId61" Type="http://schemas.openxmlformats.org/officeDocument/2006/relationships/image" Target="media/image51.png"/><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6.jpeg"/><Relationship Id="rId64" Type="http://schemas.openxmlformats.org/officeDocument/2006/relationships/image" Target="media/image54.png"/><Relationship Id="rId69"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emf"/><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49.png"/><Relationship Id="rId67" Type="http://schemas.openxmlformats.org/officeDocument/2006/relationships/image" Target="media/image57.jpe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5.png"/><Relationship Id="rId62" Type="http://schemas.openxmlformats.org/officeDocument/2006/relationships/image" Target="media/image52.pn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340.jpeg"/><Relationship Id="rId57" Type="http://schemas.openxmlformats.org/officeDocument/2006/relationships/image" Target="media/image47.png"/><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3.jpeg"/><Relationship Id="rId60" Type="http://schemas.openxmlformats.org/officeDocument/2006/relationships/image" Target="media/image50.png"/><Relationship Id="rId65" Type="http://schemas.openxmlformats.org/officeDocument/2006/relationships/image" Target="media/image55.pn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1.jpeg"/><Relationship Id="rId55" Type="http://schemas.openxmlformats.org/officeDocument/2006/relationships/image" Target="media/image4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ome\AppData\Roaming\Microsoft\Templates\Bericht%20.dotx" TargetMode="External"/></Relationships>
</file>

<file path=word/theme/theme1.xml><?xml version="1.0" encoding="utf-8"?>
<a:theme xmlns:a="http://schemas.openxmlformats.org/drawingml/2006/main" name="Custom Theme">
  <a:themeElements>
    <a:clrScheme name="Custom 29">
      <a:dk1>
        <a:srgbClr val="0F0D29"/>
      </a:dk1>
      <a:lt1>
        <a:srgbClr val="FFFFFF"/>
      </a:lt1>
      <a:dk2>
        <a:srgbClr val="082A75"/>
      </a:dk2>
      <a:lt2>
        <a:srgbClr val="E7E6E6"/>
      </a:lt2>
      <a:accent1>
        <a:srgbClr val="024F75"/>
      </a:accent1>
      <a:accent2>
        <a:srgbClr val="3592CF"/>
      </a:accent2>
      <a:accent3>
        <a:srgbClr val="34ABA2"/>
      </a:accent3>
      <a:accent4>
        <a:srgbClr val="66B2CA"/>
      </a:accent4>
      <a:accent5>
        <a:srgbClr val="C1D9CB"/>
      </a:accent5>
      <a:accent6>
        <a:srgbClr val="34ABA2"/>
      </a:accent6>
      <a:hlink>
        <a:srgbClr val="3592CF"/>
      </a:hlink>
      <a:folHlink>
        <a:srgbClr val="3592CF"/>
      </a:folHlink>
    </a:clrScheme>
    <a:fontScheme name="Custom 20">
      <a:majorFont>
        <a:latin typeface="Arial"/>
        <a:ea typeface=""/>
        <a:cs typeface=""/>
      </a:majorFont>
      <a:minorFont>
        <a:latin typeface="Calibri"/>
        <a:ea typeface=""/>
        <a:cs typeface=""/>
      </a:minorFont>
    </a:fontScheme>
    <a:fmtScheme name="Office Effects">
      <a:fillStyleLst>
        <a:solidFill>
          <a:schemeClr val="phClr">
            <a:tint val="100000"/>
            <a:shade val="100000"/>
            <a:satMod val="100000"/>
          </a:schemeClr>
        </a:solidFill>
        <a:gradFill rotWithShape="1">
          <a:gsLst>
            <a:gs pos="0">
              <a:schemeClr val="phClr">
                <a:tint val="65000"/>
                <a:shade val="100000"/>
                <a:satMod val="133000"/>
              </a:schemeClr>
            </a:gs>
            <a:gs pos="15000">
              <a:schemeClr val="phClr">
                <a:tint val="50000"/>
                <a:shade val="100000"/>
                <a:satMod val="140000"/>
              </a:schemeClr>
            </a:gs>
            <a:gs pos="100000">
              <a:schemeClr val="phClr">
                <a:tint val="10000"/>
                <a:shade val="100000"/>
                <a:satMod val="135000"/>
              </a:schemeClr>
            </a:gs>
          </a:gsLst>
          <a:lin ang="16200000" scaled="1"/>
        </a:gradFill>
        <a:gradFill rotWithShape="1">
          <a:gsLst>
            <a:gs pos="0">
              <a:schemeClr val="phClr">
                <a:tint val="100000"/>
                <a:shade val="75000"/>
                <a:satMod val="160000"/>
              </a:schemeClr>
            </a:gs>
            <a:gs pos="62000">
              <a:schemeClr val="phClr">
                <a:tint val="100000"/>
                <a:shade val="100000"/>
                <a:satMod val="125000"/>
              </a:schemeClr>
            </a:gs>
            <a:gs pos="100000">
              <a:schemeClr val="phClr">
                <a:tint val="80000"/>
                <a:shade val="100000"/>
                <a:satMod val="140000"/>
              </a:schemeClr>
            </a:gs>
          </a:gsLst>
          <a:lin ang="16200000" scaled="1"/>
        </a:gradFill>
      </a:fillStyleLst>
      <a:lnStyleLst>
        <a:ln w="12700">
          <a:solidFill>
            <a:schemeClr val="phClr"/>
          </a:solidFill>
          <a:prstDash val="solid"/>
        </a:ln>
        <a:ln w="25400">
          <a:solidFill>
            <a:schemeClr val="phClr"/>
          </a:solidFill>
          <a:prstDash val="solid"/>
        </a:ln>
        <a:ln w="38100">
          <a:solidFill>
            <a:schemeClr val="phClr"/>
          </a:solidFill>
          <a:prstDash val="solid"/>
        </a:ln>
      </a:lnStyleLst>
      <a:effectStyleLst>
        <a:effectStyle>
          <a:effectLst>
            <a:outerShdw blurRad="50800" dist="25400" dir="5400000">
              <a:srgbClr val="000000">
                <a:alpha val="43137"/>
              </a:srgbClr>
            </a:outerShdw>
          </a:effectLst>
        </a:effectStyle>
        <a:effectStyle>
          <a:effectLst>
            <a:outerShdw blurRad="50800" dist="38100" dir="5400000">
              <a:srgbClr val="000000">
                <a:alpha val="61176"/>
              </a:srgbClr>
            </a:outerShdw>
          </a:effectLst>
          <a:scene3d>
            <a:camera prst="orthographicFront" fov="0">
              <a:rot lat="0" lon="0" rev="0"/>
            </a:camera>
            <a:lightRig rig="contrasting" dir="t">
              <a:rot lat="0" lon="0" rev="16500000"/>
            </a:lightRig>
          </a:scene3d>
          <a:sp3d contourW="12700" prstMaterial="powder">
            <a:bevelT h="50800"/>
            <a:contourClr>
              <a:schemeClr val="phClr">
                <a:tint val="100000"/>
                <a:shade val="100000"/>
                <a:satMod val="100000"/>
              </a:schemeClr>
            </a:contourClr>
          </a:sp3d>
        </a:effectStyle>
        <a:effectStyle>
          <a:effectLst>
            <a:reflection blurRad="12700" stA="25000" endPos="28000" dist="38100" dir="5400000" sy="-100000"/>
          </a:effectLst>
          <a:scene3d>
            <a:camera prst="orthographicFront" fov="0">
              <a:rot lat="0" lon="0" rev="0"/>
            </a:camera>
            <a:lightRig rig="threePt" dir="t">
              <a:rot lat="0" lon="0" rev="0"/>
            </a:lightRig>
          </a:scene3d>
          <a:sp3d>
            <a:bevelT w="139700" h="38100"/>
            <a:contourClr>
              <a:schemeClr val="phClr">
                <a:tint val="100000"/>
                <a:shade val="100000"/>
                <a:satMod val="100000"/>
              </a:schemeClr>
            </a:contourClr>
          </a:sp3d>
        </a:effectStyle>
      </a:effectStyleLst>
      <a:bgFillStyleLst>
        <a:solidFill>
          <a:schemeClr val="phClr">
            <a:tint val="100000"/>
            <a:shade val="100000"/>
            <a:satMod val="100000"/>
          </a:schemeClr>
        </a:solidFill>
        <a:gradFill rotWithShape="1">
          <a:gsLst>
            <a:gs pos="0">
              <a:schemeClr val="phClr">
                <a:tint val="100000"/>
                <a:shade val="50000"/>
                <a:satMod val="145000"/>
              </a:schemeClr>
            </a:gs>
            <a:gs pos="40000">
              <a:schemeClr val="phClr">
                <a:tint val="100000"/>
                <a:shade val="70000"/>
                <a:satMod val="145000"/>
              </a:schemeClr>
            </a:gs>
            <a:gs pos="100000">
              <a:schemeClr val="phClr">
                <a:tint val="85000"/>
                <a:shade val="100000"/>
                <a:satMod val="155000"/>
              </a:schemeClr>
            </a:gs>
          </a:gsLst>
          <a:lin ang="16200000" scaled="1"/>
        </a:gradFill>
        <a:gradFill rotWithShape="1">
          <a:gsLst>
            <a:gs pos="0">
              <a:schemeClr val="phClr">
                <a:tint val="100000"/>
                <a:shade val="50000"/>
                <a:satMod val="145000"/>
              </a:schemeClr>
            </a:gs>
            <a:gs pos="30000">
              <a:schemeClr val="phClr">
                <a:tint val="100000"/>
                <a:shade val="65000"/>
                <a:satMod val="155000"/>
              </a:schemeClr>
            </a:gs>
            <a:gs pos="100000">
              <a:schemeClr val="phClr">
                <a:tint val="60000"/>
                <a:shade val="100000"/>
                <a:satMod val="170000"/>
              </a:schemeClr>
            </a:gs>
          </a:gsLst>
          <a:lin ang="16200000" scaled="1"/>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Christoph Bronold</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170C5BD-3A65-45BC-8EC4-2C894FC9A1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Bericht </Template>
  <TotalTime>0</TotalTime>
  <Pages>1</Pages>
  <Words>5625</Words>
  <Characters>35443</Characters>
  <Application>Microsoft Office Word</Application>
  <DocSecurity>0</DocSecurity>
  <Lines>295</Lines>
  <Paragraphs>81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40987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home</dc:creator>
  <cp:keywords/>
  <cp:lastModifiedBy>Christoph Bronold</cp:lastModifiedBy>
  <cp:revision>4</cp:revision>
  <cp:lastPrinted>2019-10-25T17:32:00Z</cp:lastPrinted>
  <dcterms:created xsi:type="dcterms:W3CDTF">2021-03-06T16:04:00Z</dcterms:created>
  <dcterms:modified xsi:type="dcterms:W3CDTF">2021-03-06T16:16:00Z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TC100670409990</vt:lpwstr>
  </property>
</Properties>
</file>